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5FC2E1" w14:textId="77777777" w:rsidR="004C4D28" w:rsidRDefault="004C4D28" w:rsidP="00E16C38">
      <w:pPr>
        <w:pStyle w:val="TitelPressemitteilungH1"/>
        <w:ind w:left="0" w:firstLine="113"/>
        <w:rPr>
          <w:lang w:val="de-DE"/>
        </w:rPr>
      </w:pPr>
      <w:r>
        <w:rPr>
          <w:rFonts w:ascii="Times New Roman"/>
          <w:noProof/>
          <w:sz w:val="20"/>
          <w:lang w:val="de-DE" w:eastAsia="de-DE"/>
        </w:rPr>
        <w:drawing>
          <wp:inline distT="0" distB="0" distL="0" distR="0" wp14:anchorId="41F5EA59" wp14:editId="122C2716">
            <wp:extent cx="2390997" cy="414527"/>
            <wp:effectExtent l="0" t="0" r="0" b="0"/>
            <wp:docPr id="1" name="image1.jpeg" descr="Barmer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997" cy="41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41A7D" w14:textId="77777777" w:rsidR="004C4D28" w:rsidRPr="009C25F4" w:rsidRDefault="004C4D28" w:rsidP="00CC6CEF">
      <w:pPr>
        <w:pStyle w:val="TitelPressemitteilungH1"/>
        <w:spacing w:after="360"/>
        <w:rPr>
          <w:spacing w:val="40"/>
          <w:lang w:val="de-DE"/>
        </w:rPr>
      </w:pPr>
      <w:r w:rsidRPr="009C25F4">
        <w:rPr>
          <w:spacing w:val="40"/>
          <w:lang w:val="de-DE"/>
        </w:rPr>
        <w:t>Pressemitteilung</w:t>
      </w:r>
    </w:p>
    <w:p w14:paraId="353904DA" w14:textId="578EB0D2" w:rsidR="004C4D28" w:rsidRPr="001E13A6" w:rsidRDefault="00D90011" w:rsidP="009A1B31">
      <w:pPr>
        <w:pStyle w:val="Headline2barrierefreiH2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Psychosoziale Gesundheit bei Kita-Kindern stärken</w:t>
      </w:r>
      <w:r w:rsidR="00A66566" w:rsidRPr="001E13A6">
        <w:rPr>
          <w:color w:val="000000" w:themeColor="text1"/>
          <w:lang w:val="de-DE"/>
        </w:rPr>
        <w:t xml:space="preserve"> </w:t>
      </w:r>
      <w:r w:rsidR="002966BF" w:rsidRPr="001E13A6">
        <w:rPr>
          <w:color w:val="000000" w:themeColor="text1"/>
          <w:lang w:val="de-DE"/>
        </w:rPr>
        <w:br/>
      </w:r>
      <w:r>
        <w:rPr>
          <w:color w:val="000000" w:themeColor="text1"/>
          <w:lang w:val="de-DE"/>
        </w:rPr>
        <w:t>BARMER fördert bundesweites Pro</w:t>
      </w:r>
      <w:r w:rsidR="004562AA">
        <w:rPr>
          <w:color w:val="000000" w:themeColor="text1"/>
          <w:lang w:val="de-DE"/>
        </w:rPr>
        <w:t>gramm</w:t>
      </w:r>
      <w:r>
        <w:rPr>
          <w:color w:val="000000" w:themeColor="text1"/>
          <w:lang w:val="de-DE"/>
        </w:rPr>
        <w:t xml:space="preserve"> Papilio-U3</w:t>
      </w:r>
    </w:p>
    <w:p w14:paraId="3E0440C5" w14:textId="7129CBB7" w:rsidR="00366B6F" w:rsidRPr="002C4A39" w:rsidRDefault="00DB7448" w:rsidP="00AD1E42">
      <w:pPr>
        <w:pStyle w:val="Flietextbarrierefreip"/>
      </w:pPr>
      <w:r w:rsidRPr="00930F98">
        <w:rPr>
          <w:color w:val="000000" w:themeColor="text1"/>
        </w:rPr>
        <w:t>Berlin,</w:t>
      </w:r>
      <w:r w:rsidR="000D21B8" w:rsidRPr="00930F98">
        <w:rPr>
          <w:color w:val="000000" w:themeColor="text1"/>
        </w:rPr>
        <w:t xml:space="preserve"> </w:t>
      </w:r>
      <w:r w:rsidR="002C4A39">
        <w:rPr>
          <w:color w:val="000000" w:themeColor="text1"/>
        </w:rPr>
        <w:t>14</w:t>
      </w:r>
      <w:r w:rsidRPr="00930F98">
        <w:rPr>
          <w:color w:val="000000" w:themeColor="text1"/>
        </w:rPr>
        <w:t xml:space="preserve">. </w:t>
      </w:r>
      <w:r w:rsidR="00366B6F">
        <w:rPr>
          <w:color w:val="000000" w:themeColor="text1"/>
        </w:rPr>
        <w:t>Mai</w:t>
      </w:r>
      <w:r w:rsidR="00366B6F" w:rsidRPr="00930F98">
        <w:rPr>
          <w:color w:val="000000" w:themeColor="text1"/>
        </w:rPr>
        <w:t xml:space="preserve"> </w:t>
      </w:r>
      <w:r w:rsidRPr="00930F98">
        <w:rPr>
          <w:color w:val="000000" w:themeColor="text1"/>
        </w:rPr>
        <w:t>202</w:t>
      </w:r>
      <w:r w:rsidR="00AF2466" w:rsidRPr="00930F98">
        <w:rPr>
          <w:color w:val="000000" w:themeColor="text1"/>
        </w:rPr>
        <w:t>1</w:t>
      </w:r>
      <w:r w:rsidRPr="00930F98">
        <w:rPr>
          <w:color w:val="000000" w:themeColor="text1"/>
        </w:rPr>
        <w:t xml:space="preserve"> –</w:t>
      </w:r>
      <w:r w:rsidR="00930F98">
        <w:rPr>
          <w:color w:val="000000" w:themeColor="text1"/>
        </w:rPr>
        <w:t xml:space="preserve"> </w:t>
      </w:r>
      <w:r w:rsidR="00D90011" w:rsidRPr="00930F98">
        <w:rPr>
          <w:color w:val="000000" w:themeColor="text1"/>
        </w:rPr>
        <w:t>Bindungen aufzubauen,</w:t>
      </w:r>
      <w:r w:rsidR="00482C1A" w:rsidRPr="00930F98">
        <w:rPr>
          <w:color w:val="000000" w:themeColor="text1"/>
        </w:rPr>
        <w:t xml:space="preserve"> ist für Kleinkinder elementar. Denn sie </w:t>
      </w:r>
      <w:r w:rsidR="00D90011" w:rsidRPr="00930F98">
        <w:rPr>
          <w:color w:val="000000" w:themeColor="text1"/>
        </w:rPr>
        <w:t xml:space="preserve">gelten als </w:t>
      </w:r>
      <w:r w:rsidR="00482C1A" w:rsidRPr="00930F98">
        <w:rPr>
          <w:color w:val="000000" w:themeColor="text1"/>
        </w:rPr>
        <w:t>Basis</w:t>
      </w:r>
      <w:r w:rsidR="00D90011" w:rsidRPr="00930F98">
        <w:rPr>
          <w:color w:val="000000" w:themeColor="text1"/>
        </w:rPr>
        <w:t xml:space="preserve"> für eine gesunde psychische Entwicklung.</w:t>
      </w:r>
      <w:r w:rsidR="00482C1A" w:rsidRPr="00930F98">
        <w:rPr>
          <w:color w:val="000000" w:themeColor="text1"/>
        </w:rPr>
        <w:t xml:space="preserve"> Die BARMER fördert daher das Pro</w:t>
      </w:r>
      <w:r w:rsidR="00F5721F">
        <w:rPr>
          <w:color w:val="000000" w:themeColor="text1"/>
        </w:rPr>
        <w:t>g</w:t>
      </w:r>
      <w:r w:rsidR="004562AA">
        <w:rPr>
          <w:color w:val="000000" w:themeColor="text1"/>
        </w:rPr>
        <w:t xml:space="preserve">ramm </w:t>
      </w:r>
      <w:r w:rsidR="00482C1A" w:rsidRPr="00930F98">
        <w:rPr>
          <w:color w:val="000000" w:themeColor="text1"/>
        </w:rPr>
        <w:t>Papilio-</w:t>
      </w:r>
      <w:r w:rsidR="00365BF3" w:rsidRPr="00930F98">
        <w:rPr>
          <w:color w:val="000000" w:themeColor="text1"/>
        </w:rPr>
        <w:t>U3</w:t>
      </w:r>
      <w:r w:rsidR="00D55C88">
        <w:rPr>
          <w:color w:val="000000" w:themeColor="text1"/>
        </w:rPr>
        <w:t>, an dem ab sofort Kita</w:t>
      </w:r>
      <w:r w:rsidR="004562AA">
        <w:rPr>
          <w:color w:val="000000" w:themeColor="text1"/>
        </w:rPr>
        <w:t>träger und Kita</w:t>
      </w:r>
      <w:r w:rsidR="00D55C88">
        <w:rPr>
          <w:color w:val="000000" w:themeColor="text1"/>
        </w:rPr>
        <w:t>s aus ganz Deutschland teilnehmen können</w:t>
      </w:r>
      <w:r w:rsidR="00365BF3" w:rsidRPr="00930F98">
        <w:rPr>
          <w:color w:val="000000" w:themeColor="text1"/>
        </w:rPr>
        <w:t xml:space="preserve">. </w:t>
      </w:r>
      <w:r w:rsidR="00930F98">
        <w:rPr>
          <w:color w:val="000000" w:themeColor="text1"/>
        </w:rPr>
        <w:t xml:space="preserve">Es bietet </w:t>
      </w:r>
      <w:r w:rsidR="00E13C9F">
        <w:rPr>
          <w:color w:val="000000" w:themeColor="text1"/>
        </w:rPr>
        <w:t>F</w:t>
      </w:r>
      <w:r w:rsidR="00E13C9F" w:rsidRPr="00930F98">
        <w:rPr>
          <w:color w:val="000000" w:themeColor="text1"/>
        </w:rPr>
        <w:t>ortbildung</w:t>
      </w:r>
      <w:r w:rsidR="00E13C9F">
        <w:rPr>
          <w:color w:val="000000" w:themeColor="text1"/>
        </w:rPr>
        <w:t xml:space="preserve">en für Multiplikatoren und </w:t>
      </w:r>
      <w:proofErr w:type="spellStart"/>
      <w:r w:rsidR="00E13C9F">
        <w:rPr>
          <w:color w:val="000000" w:themeColor="text1"/>
        </w:rPr>
        <w:t>Multiplikatorinnen</w:t>
      </w:r>
      <w:proofErr w:type="spellEnd"/>
      <w:r w:rsidR="00E13C9F">
        <w:rPr>
          <w:color w:val="000000" w:themeColor="text1"/>
        </w:rPr>
        <w:t xml:space="preserve"> bei</w:t>
      </w:r>
      <w:r w:rsidR="00E13C9F" w:rsidRPr="00930F98">
        <w:rPr>
          <w:color w:val="000000" w:themeColor="text1"/>
        </w:rPr>
        <w:t xml:space="preserve"> </w:t>
      </w:r>
      <w:r w:rsidR="00365BF3" w:rsidRPr="00930F98">
        <w:rPr>
          <w:color w:val="000000" w:themeColor="text1"/>
        </w:rPr>
        <w:t>Kita</w:t>
      </w:r>
      <w:r w:rsidR="003F1C8A">
        <w:rPr>
          <w:color w:val="000000" w:themeColor="text1"/>
        </w:rPr>
        <w:t>trägern und</w:t>
      </w:r>
      <w:r w:rsidR="00E13C9F">
        <w:rPr>
          <w:color w:val="000000" w:themeColor="text1"/>
        </w:rPr>
        <w:t xml:space="preserve"> für </w:t>
      </w:r>
      <w:r w:rsidR="00365BF3" w:rsidRPr="00930F98">
        <w:rPr>
          <w:color w:val="000000" w:themeColor="text1"/>
        </w:rPr>
        <w:t>Fachkräft</w:t>
      </w:r>
      <w:r w:rsidR="00930F98" w:rsidRPr="00930F98">
        <w:rPr>
          <w:color w:val="000000" w:themeColor="text1"/>
        </w:rPr>
        <w:t>e</w:t>
      </w:r>
      <w:r w:rsidR="00E13C9F">
        <w:rPr>
          <w:color w:val="000000" w:themeColor="text1"/>
        </w:rPr>
        <w:t xml:space="preserve"> i</w:t>
      </w:r>
      <w:r w:rsidR="00930F98">
        <w:rPr>
          <w:color w:val="000000" w:themeColor="text1"/>
        </w:rPr>
        <w:t xml:space="preserve">n </w:t>
      </w:r>
      <w:r w:rsidR="00E13C9F">
        <w:rPr>
          <w:color w:val="000000" w:themeColor="text1"/>
        </w:rPr>
        <w:t>Kitas</w:t>
      </w:r>
      <w:r w:rsidR="00B44F11">
        <w:rPr>
          <w:color w:val="000000" w:themeColor="text1"/>
        </w:rPr>
        <w:t xml:space="preserve"> </w:t>
      </w:r>
      <w:r w:rsidR="00930F98">
        <w:rPr>
          <w:color w:val="000000" w:themeColor="text1"/>
        </w:rPr>
        <w:t xml:space="preserve">zu den </w:t>
      </w:r>
      <w:r w:rsidR="00930F98" w:rsidRPr="00930F98">
        <w:rPr>
          <w:color w:val="000000" w:themeColor="text1"/>
        </w:rPr>
        <w:t xml:space="preserve">Themen sozial-emotionale Kompetenzen, Temperament, Bindung und Feinfühligkeit </w:t>
      </w:r>
      <w:r w:rsidR="00930F98">
        <w:rPr>
          <w:color w:val="000000" w:themeColor="text1"/>
        </w:rPr>
        <w:t xml:space="preserve">bei Kleinkindern. Dieses Wissen können </w:t>
      </w:r>
      <w:r w:rsidR="00AD0306">
        <w:rPr>
          <w:color w:val="000000" w:themeColor="text1"/>
        </w:rPr>
        <w:t>die Kita-Fachkräfte</w:t>
      </w:r>
      <w:r w:rsidR="00930F98">
        <w:rPr>
          <w:color w:val="000000" w:themeColor="text1"/>
        </w:rPr>
        <w:t xml:space="preserve"> dann im </w:t>
      </w:r>
      <w:r w:rsidR="00BB28E4">
        <w:rPr>
          <w:color w:val="000000" w:themeColor="text1"/>
        </w:rPr>
        <w:t>Berufsa</w:t>
      </w:r>
      <w:r w:rsidR="00930F98">
        <w:rPr>
          <w:color w:val="000000" w:themeColor="text1"/>
        </w:rPr>
        <w:t>lltag praktisch anwenden.</w:t>
      </w:r>
      <w:r w:rsidR="00813F72">
        <w:rPr>
          <w:color w:val="000000" w:themeColor="text1"/>
        </w:rPr>
        <w:t xml:space="preserve"> </w:t>
      </w:r>
      <w:r w:rsidR="00366B6F">
        <w:rPr>
          <w:color w:val="000000" w:themeColor="text1"/>
        </w:rPr>
        <w:t>„</w:t>
      </w:r>
      <w:r w:rsidR="00366B6F" w:rsidRPr="002C4A39">
        <w:t xml:space="preserve">Papilio-U3 ist sehr vielversprechend. </w:t>
      </w:r>
      <w:r w:rsidR="00813F72" w:rsidRPr="002C4A39">
        <w:t xml:space="preserve">Erste Befunde aus der Evaluation </w:t>
      </w:r>
      <w:r w:rsidR="00366B6F" w:rsidRPr="002C4A39">
        <w:t xml:space="preserve">deuten darauf hin, dass es die </w:t>
      </w:r>
      <w:r w:rsidR="00DA60EE" w:rsidRPr="002C4A39">
        <w:t>sozial-emotionalen Kompetenzen der Kinder</w:t>
      </w:r>
      <w:r w:rsidR="00366B6F" w:rsidRPr="002C4A39">
        <w:t xml:space="preserve"> steigern und deren Bindungen stärken kann. </w:t>
      </w:r>
      <w:r w:rsidR="00930F98" w:rsidRPr="002C4A39">
        <w:t xml:space="preserve">Daher </w:t>
      </w:r>
      <w:r w:rsidR="000D2F23" w:rsidRPr="002C4A39">
        <w:t>wollen wir Kita</w:t>
      </w:r>
      <w:r w:rsidR="004562AA" w:rsidRPr="002C4A39">
        <w:t xml:space="preserve">träger </w:t>
      </w:r>
      <w:r w:rsidR="003F1C8A" w:rsidRPr="002C4A39">
        <w:t xml:space="preserve">und </w:t>
      </w:r>
    </w:p>
    <w:p w14:paraId="677BF80F" w14:textId="24C1E894" w:rsidR="00AD1E42" w:rsidRDefault="00AD0306" w:rsidP="00AD1E42">
      <w:pPr>
        <w:pStyle w:val="Flietextbarrierefreip"/>
      </w:pPr>
      <w:r w:rsidRPr="002C4A39">
        <w:t>-</w:t>
      </w:r>
      <w:r w:rsidR="003F1C8A" w:rsidRPr="002C4A39">
        <w:t>Fachkräfte</w:t>
      </w:r>
      <w:r w:rsidR="000D2F23" w:rsidRPr="002C4A39">
        <w:t xml:space="preserve"> ermuntern, an den </w:t>
      </w:r>
      <w:r w:rsidR="0055427C" w:rsidRPr="002C4A39">
        <w:t>Fortbildunge</w:t>
      </w:r>
      <w:r w:rsidR="000D2F23" w:rsidRPr="002C4A39">
        <w:t>n von Papilio-U3 teilzunehmen</w:t>
      </w:r>
      <w:r w:rsidR="000D2F23">
        <w:rPr>
          <w:color w:val="000000" w:themeColor="text1"/>
        </w:rPr>
        <w:t xml:space="preserve">“, sagt </w:t>
      </w:r>
      <w:r w:rsidR="00C6134D">
        <w:rPr>
          <w:color w:val="000000" w:themeColor="text1"/>
        </w:rPr>
        <w:t xml:space="preserve">Andrea Jakob-Pannier, Psychologin </w:t>
      </w:r>
      <w:r w:rsidR="000D2F23">
        <w:rPr>
          <w:color w:val="000000" w:themeColor="text1"/>
        </w:rPr>
        <w:t xml:space="preserve">bei der BARMER. </w:t>
      </w:r>
    </w:p>
    <w:p w14:paraId="19E841A0" w14:textId="77777777" w:rsidR="00AD1E42" w:rsidRDefault="00AD1E42" w:rsidP="00AD1E42">
      <w:pPr>
        <w:pStyle w:val="Flietextbarrierefreip"/>
      </w:pPr>
    </w:p>
    <w:p w14:paraId="49A96F90" w14:textId="77777777" w:rsidR="00366B6F" w:rsidRDefault="00D55C88" w:rsidP="00332010">
      <w:pPr>
        <w:pStyle w:val="Flietextbarrierefreip"/>
        <w:rPr>
          <w:b/>
        </w:rPr>
      </w:pPr>
      <w:r w:rsidRPr="00D55C88">
        <w:rPr>
          <w:b/>
        </w:rPr>
        <w:t>Papilio</w:t>
      </w:r>
      <w:r w:rsidR="003E3065">
        <w:rPr>
          <w:b/>
        </w:rPr>
        <w:t xml:space="preserve"> zeigt vielversprechende Effekte</w:t>
      </w:r>
      <w:r w:rsidR="00B44F11">
        <w:rPr>
          <w:b/>
        </w:rPr>
        <w:t xml:space="preserve"> </w:t>
      </w:r>
    </w:p>
    <w:p w14:paraId="39B30E24" w14:textId="31453BDA" w:rsidR="00332010" w:rsidRDefault="00D55C88" w:rsidP="00332010">
      <w:pPr>
        <w:pStyle w:val="Flietextbarrierefreip"/>
        <w:rPr>
          <w:color w:val="000000" w:themeColor="text1"/>
        </w:rPr>
      </w:pPr>
      <w:r>
        <w:t xml:space="preserve">Papilio-U3 </w:t>
      </w:r>
      <w:r w:rsidR="00C3615E">
        <w:t>wurde</w:t>
      </w:r>
      <w:r>
        <w:t xml:space="preserve"> von dem gemeinnützigen</w:t>
      </w:r>
      <w:r w:rsidRPr="0044243E">
        <w:t xml:space="preserve"> </w:t>
      </w:r>
      <w:r>
        <w:t>U</w:t>
      </w:r>
      <w:r w:rsidRPr="0044243E">
        <w:t>nternehmen Papilio</w:t>
      </w:r>
      <w:r w:rsidR="00DA60EE">
        <w:t xml:space="preserve"> und der </w:t>
      </w:r>
      <w:r w:rsidR="00813F72">
        <w:t xml:space="preserve">BARMER </w:t>
      </w:r>
      <w:r w:rsidR="00DA60EE">
        <w:t>gemeinsam mit</w:t>
      </w:r>
      <w:r w:rsidR="00813F72">
        <w:t xml:space="preserve"> Wissenschaftsteams der Freien Universität Berlin sowie der Friedrich-Alexander-Universität Erlangen-Nürnberg</w:t>
      </w:r>
      <w:r>
        <w:t xml:space="preserve"> </w:t>
      </w:r>
      <w:r w:rsidR="00366B6F">
        <w:t xml:space="preserve">in den Jahren </w:t>
      </w:r>
      <w:r>
        <w:t>2</w:t>
      </w:r>
      <w:r w:rsidR="00C3615E">
        <w:t xml:space="preserve">017 </w:t>
      </w:r>
      <w:r w:rsidR="00604545">
        <w:t xml:space="preserve">bis 2020 </w:t>
      </w:r>
      <w:r w:rsidR="00C3615E">
        <w:t xml:space="preserve">als Modellprojekt </w:t>
      </w:r>
      <w:r w:rsidR="00604545">
        <w:t xml:space="preserve">entwickelt und </w:t>
      </w:r>
      <w:r w:rsidR="0051532B">
        <w:t xml:space="preserve">evaluiert. </w:t>
      </w:r>
      <w:r>
        <w:t xml:space="preserve">Das gemeinsame </w:t>
      </w:r>
      <w:r w:rsidRPr="0044243E">
        <w:t xml:space="preserve">Ziel </w:t>
      </w:r>
      <w:r>
        <w:t xml:space="preserve">war es, so </w:t>
      </w:r>
      <w:r w:rsidRPr="0044243E">
        <w:t>früh</w:t>
      </w:r>
      <w:r>
        <w:t xml:space="preserve"> wie möglich</w:t>
      </w:r>
      <w:r w:rsidRPr="0044243E">
        <w:t xml:space="preserve"> </w:t>
      </w:r>
      <w:r>
        <w:t xml:space="preserve">die psychosoziale Gesundheit der Kinder </w:t>
      </w:r>
      <w:r w:rsidR="004562AA">
        <w:t xml:space="preserve">in der Kita </w:t>
      </w:r>
      <w:r w:rsidRPr="0044243E">
        <w:t>zu fördern</w:t>
      </w:r>
      <w:r>
        <w:t xml:space="preserve">. Die Auswertung der Evaluation </w:t>
      </w:r>
      <w:r w:rsidR="003E3065">
        <w:t>ergab</w:t>
      </w:r>
      <w:r w:rsidR="00813F72">
        <w:t xml:space="preserve"> Hinweise, dass besonders</w:t>
      </w:r>
      <w:r>
        <w:t xml:space="preserve"> Kinder mit einem hohen Bedarf</w:t>
      </w:r>
      <w:r w:rsidR="002E2830">
        <w:t xml:space="preserve"> </w:t>
      </w:r>
      <w:r w:rsidR="002E2830" w:rsidRPr="002C4A39">
        <w:t>an Zuwendung</w:t>
      </w:r>
      <w:r w:rsidRPr="002C4A39">
        <w:t xml:space="preserve"> </w:t>
      </w:r>
      <w:r>
        <w:t xml:space="preserve">vom Programm profitieren. </w:t>
      </w:r>
      <w:r w:rsidR="009D5550">
        <w:t xml:space="preserve">„Papilio-U3 </w:t>
      </w:r>
      <w:r w:rsidR="007D5453">
        <w:t>hilft nicht nur den Kleinkindern, sondern auch den Kita</w:t>
      </w:r>
      <w:bookmarkStart w:id="0" w:name="_GoBack"/>
      <w:r w:rsidR="007D5453">
        <w:t>-</w:t>
      </w:r>
      <w:bookmarkEnd w:id="0"/>
      <w:r w:rsidR="007D5453">
        <w:t>Fachkräften, deren Vertrauen in die eigenen Fähigkeiten gestärkt wird</w:t>
      </w:r>
      <w:r w:rsidR="00DA60EE">
        <w:t xml:space="preserve">. Dies wiederum kann </w:t>
      </w:r>
      <w:r w:rsidR="0055427C">
        <w:t>sie</w:t>
      </w:r>
      <w:r w:rsidR="00DA60EE">
        <w:t xml:space="preserve"> vor Stress schützen und dadurch den Kindern </w:t>
      </w:r>
      <w:proofErr w:type="spellStart"/>
      <w:r w:rsidR="00DA60EE">
        <w:t>zugute kommen</w:t>
      </w:r>
      <w:proofErr w:type="spellEnd"/>
      <w:r w:rsidR="007D5453">
        <w:t xml:space="preserve">“, sagt </w:t>
      </w:r>
      <w:r w:rsidR="00C6134D">
        <w:t>Jakob-Pannier</w:t>
      </w:r>
      <w:r w:rsidR="007D5453">
        <w:t xml:space="preserve">. </w:t>
      </w:r>
      <w:r w:rsidR="009C58F8">
        <w:t>Papilio-U3 beinhalte eine mehrstufige Fortbildung von 7,5 Tagen,</w:t>
      </w:r>
      <w:r w:rsidR="007D5453">
        <w:t xml:space="preserve"> die sich über ein Jahr verteil</w:t>
      </w:r>
      <w:r w:rsidR="009C58F8">
        <w:t>e</w:t>
      </w:r>
      <w:r w:rsidR="00E836D4">
        <w:t xml:space="preserve">. </w:t>
      </w:r>
      <w:r w:rsidR="00332010">
        <w:t xml:space="preserve">Die Inhalte würden </w:t>
      </w:r>
      <w:r w:rsidR="00332010" w:rsidRPr="00930F98">
        <w:rPr>
          <w:color w:val="000000" w:themeColor="text1"/>
        </w:rPr>
        <w:t>über Selbsterfahrung, Austausch, Video und Feedback</w:t>
      </w:r>
      <w:r w:rsidR="00332010">
        <w:rPr>
          <w:color w:val="000000" w:themeColor="text1"/>
        </w:rPr>
        <w:t xml:space="preserve"> vermittelt</w:t>
      </w:r>
      <w:r w:rsidR="00332010" w:rsidRPr="00930F98">
        <w:rPr>
          <w:color w:val="000000" w:themeColor="text1"/>
        </w:rPr>
        <w:t xml:space="preserve">. </w:t>
      </w:r>
    </w:p>
    <w:p w14:paraId="25324E53" w14:textId="77777777" w:rsidR="00332010" w:rsidRDefault="00332010" w:rsidP="00332010">
      <w:pPr>
        <w:pStyle w:val="Flietextbarrierefreip"/>
        <w:rPr>
          <w:color w:val="000000" w:themeColor="text1"/>
        </w:rPr>
      </w:pPr>
    </w:p>
    <w:p w14:paraId="15F3986D" w14:textId="7833C3FD" w:rsidR="00332010" w:rsidRDefault="00332010" w:rsidP="00332010">
      <w:pPr>
        <w:pStyle w:val="Flietextbarrierefreip"/>
        <w:rPr>
          <w:color w:val="000000" w:themeColor="text1"/>
        </w:rPr>
      </w:pPr>
      <w:r>
        <w:rPr>
          <w:color w:val="000000" w:themeColor="text1"/>
        </w:rPr>
        <w:t xml:space="preserve">Weitere Informationen unter </w:t>
      </w:r>
      <w:hyperlink r:id="rId10" w:history="1">
        <w:r w:rsidR="00C82D90" w:rsidRPr="00660021">
          <w:rPr>
            <w:rStyle w:val="Hyperlink"/>
          </w:rPr>
          <w:t>www.barmer.de/a006294</w:t>
        </w:r>
      </w:hyperlink>
      <w:r w:rsidR="00C82D90">
        <w:rPr>
          <w:color w:val="000000" w:themeColor="text1"/>
        </w:rPr>
        <w:t xml:space="preserve"> </w:t>
      </w:r>
    </w:p>
    <w:p w14:paraId="3D2B5202" w14:textId="77777777" w:rsidR="00332010" w:rsidRDefault="00332010" w:rsidP="00332010">
      <w:pPr>
        <w:pStyle w:val="Flietextbarrierefreip"/>
        <w:rPr>
          <w:color w:val="000000" w:themeColor="text1"/>
        </w:rPr>
      </w:pPr>
      <w:r>
        <w:rPr>
          <w:color w:val="000000" w:themeColor="text1"/>
        </w:rPr>
        <w:t xml:space="preserve">Anmeldung zu Papilio-U3 unter </w:t>
      </w:r>
      <w:hyperlink r:id="rId11" w:history="1">
        <w:r w:rsidRPr="00705240">
          <w:rPr>
            <w:rStyle w:val="Hyperlink"/>
          </w:rPr>
          <w:t>u3@papilio.de</w:t>
        </w:r>
      </w:hyperlink>
      <w:r>
        <w:rPr>
          <w:color w:val="000000" w:themeColor="text1"/>
        </w:rPr>
        <w:t xml:space="preserve"> </w:t>
      </w:r>
    </w:p>
    <w:sectPr w:rsidR="00332010" w:rsidSect="00922F7F">
      <w:headerReference w:type="default" r:id="rId12"/>
      <w:footerReference w:type="even" r:id="rId13"/>
      <w:footerReference w:type="default" r:id="rId14"/>
      <w:footerReference w:type="first" r:id="rId15"/>
      <w:pgSz w:w="11900" w:h="16840" w:code="9"/>
      <w:pgMar w:top="624" w:right="198" w:bottom="1134" w:left="1021" w:header="28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16A805" w14:textId="77777777" w:rsidR="00395915" w:rsidRDefault="00395915" w:rsidP="004C4D28">
      <w:r>
        <w:separator/>
      </w:r>
    </w:p>
  </w:endnote>
  <w:endnote w:type="continuationSeparator" w:id="0">
    <w:p w14:paraId="57E041B5" w14:textId="77777777" w:rsidR="00395915" w:rsidRDefault="00395915" w:rsidP="004C4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Malgun Gothic Semi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??">
    <w:altName w:val="Yu Gothic UI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Seitenzahl"/>
      </w:rPr>
      <w:id w:val="2075012205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68C07EA7" w14:textId="77777777" w:rsidR="007C69A7" w:rsidRDefault="00EB388B" w:rsidP="0099261F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 w:rsidR="007C69A7"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3BC7C9B9" w14:textId="77777777" w:rsidR="007C69A7" w:rsidRDefault="007C69A7" w:rsidP="007C69A7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Seitenzahl"/>
      </w:rPr>
      <w:id w:val="-1630626122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65C8AB8E" w14:textId="532299A2" w:rsidR="007C69A7" w:rsidRDefault="00EB388B" w:rsidP="007C69A7">
        <w:pPr>
          <w:pStyle w:val="Fuzeile"/>
          <w:framePr w:wrap="none" w:vAnchor="text" w:hAnchor="page" w:x="6247" w:y="-34"/>
          <w:rPr>
            <w:rStyle w:val="Seitenzahl"/>
          </w:rPr>
        </w:pPr>
        <w:r>
          <w:rPr>
            <w:rStyle w:val="Seitenzahl"/>
          </w:rPr>
          <w:fldChar w:fldCharType="begin"/>
        </w:r>
        <w:r w:rsidR="007C69A7"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 w:rsidR="00366B6F">
          <w:rPr>
            <w:rStyle w:val="Seitenzahl"/>
            <w:noProof/>
          </w:rPr>
          <w:t>2</w:t>
        </w:r>
        <w:r>
          <w:rPr>
            <w:rStyle w:val="Seitenzahl"/>
          </w:rPr>
          <w:fldChar w:fldCharType="end"/>
        </w:r>
      </w:p>
    </w:sdtContent>
  </w:sdt>
  <w:p w14:paraId="5E6A4B83" w14:textId="77777777" w:rsidR="003F4A2F" w:rsidRPr="003F4A2F" w:rsidRDefault="003F4A2F" w:rsidP="007C69A7">
    <w:pPr>
      <w:pStyle w:val="Fuzeile"/>
      <w:ind w:right="360"/>
      <w:jc w:val="right"/>
    </w:pPr>
    <w:r>
      <w:rPr>
        <w:rFonts w:ascii="Times New Roman"/>
        <w:noProof/>
        <w:sz w:val="20"/>
        <w:lang w:val="de-DE" w:eastAsia="de-DE"/>
      </w:rPr>
      <w:drawing>
        <wp:inline distT="0" distB="0" distL="0" distR="0" wp14:anchorId="1F3E5412" wp14:editId="352BF9C0">
          <wp:extent cx="1227600" cy="212400"/>
          <wp:effectExtent l="0" t="0" r="4445" b="3810"/>
          <wp:docPr id="6" name="image1.jpeg" descr="Barm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7600" cy="2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D9D346" w14:textId="77777777" w:rsidR="003F4A2F" w:rsidRDefault="0055427C">
    <w:pPr>
      <w:pStyle w:val="Fuzeile"/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1911F7" wp14:editId="06C270F5">
              <wp:simplePos x="0" y="0"/>
              <wp:positionH relativeFrom="column">
                <wp:posOffset>5123815</wp:posOffset>
              </wp:positionH>
              <wp:positionV relativeFrom="paragraph">
                <wp:posOffset>-2186305</wp:posOffset>
              </wp:positionV>
              <wp:extent cx="1581150" cy="2295525"/>
              <wp:effectExtent l="0" t="0" r="0" b="9525"/>
              <wp:wrapNone/>
              <wp:docPr id="2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81150" cy="22955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4C1B855" w14:textId="77777777" w:rsidR="003F4A2F" w:rsidRPr="00644016" w:rsidRDefault="003F4A2F" w:rsidP="003F4A2F">
                          <w:pPr>
                            <w:pStyle w:val="AbsenderHL"/>
                          </w:pPr>
                          <w:bookmarkStart w:id="1" w:name="BARMER"/>
                          <w:bookmarkEnd w:id="1"/>
                          <w:r w:rsidRPr="00702E0C">
                            <w:rPr>
                              <w:caps/>
                            </w:rPr>
                            <w:t>Barmer</w:t>
                          </w:r>
                          <w:r>
                            <w:br/>
                          </w:r>
                          <w:r w:rsidRPr="00644016">
                            <w:t>Pressestelle</w:t>
                          </w:r>
                        </w:p>
                        <w:p w14:paraId="46C98353" w14:textId="77777777" w:rsidR="003F4A2F" w:rsidRPr="00126F51" w:rsidRDefault="003F4A2F" w:rsidP="003F4A2F">
                          <w:pPr>
                            <w:pStyle w:val="AbsenderFlietextp"/>
                          </w:pPr>
                          <w:r w:rsidRPr="00126F51">
                            <w:t>Axel-Springer-Straße  44</w:t>
                          </w:r>
                          <w:r w:rsidRPr="00126F51">
                            <w:br/>
                            <w:t>10969 Berlin</w:t>
                          </w:r>
                        </w:p>
                        <w:p w14:paraId="3BBFD71A" w14:textId="77777777" w:rsidR="003F4A2F" w:rsidRPr="00126F51" w:rsidRDefault="00395915" w:rsidP="003F4A2F">
                          <w:pPr>
                            <w:pStyle w:val="AbsenderFlietextp"/>
                          </w:pPr>
                          <w:hyperlink r:id="rId1" w:history="1">
                            <w:r w:rsidR="003F4A2F" w:rsidRPr="00126F51">
                              <w:t>www.barmer.de/presse</w:t>
                            </w:r>
                          </w:hyperlink>
                          <w:r w:rsidR="003F4A2F" w:rsidRPr="00126F51">
                            <w:t xml:space="preserve"> </w:t>
                          </w:r>
                          <w:hyperlink r:id="rId2">
                            <w:r w:rsidR="003F4A2F" w:rsidRPr="00126F51">
                              <w:t>www.twitter.com/BARMER_Presse</w:t>
                            </w:r>
                          </w:hyperlink>
                          <w:r w:rsidR="003F4A2F" w:rsidRPr="00126F51">
                            <w:br/>
                          </w:r>
                          <w:hyperlink r:id="rId3" w:history="1">
                            <w:r w:rsidR="003F4A2F" w:rsidRPr="00126F51">
                              <w:t>presse@barmer.de</w:t>
                            </w:r>
                          </w:hyperlink>
                        </w:p>
                        <w:p w14:paraId="49ABD304" w14:textId="77777777" w:rsidR="003F4A2F" w:rsidRPr="003F4A2F" w:rsidRDefault="003F4A2F" w:rsidP="003F4A2F">
                          <w:pPr>
                            <w:pStyle w:val="AbsenderFlietextp"/>
                            <w:rPr>
                              <w:lang w:val="en-US"/>
                            </w:rPr>
                          </w:pPr>
                          <w:r w:rsidRPr="003F4A2F">
                            <w:rPr>
                              <w:lang w:val="en-US"/>
                            </w:rPr>
                            <w:t xml:space="preserve">Athanasios </w:t>
                          </w:r>
                          <w:proofErr w:type="spellStart"/>
                          <w:r w:rsidRPr="003F4A2F">
                            <w:rPr>
                              <w:lang w:val="en-US"/>
                            </w:rPr>
                            <w:t>Drougias</w:t>
                          </w:r>
                          <w:proofErr w:type="spellEnd"/>
                          <w:r w:rsidRPr="003F4A2F">
                            <w:rPr>
                              <w:lang w:val="en-US"/>
                            </w:rPr>
                            <w:t xml:space="preserve"> (</w:t>
                          </w:r>
                          <w:proofErr w:type="spellStart"/>
                          <w:r w:rsidRPr="003F4A2F">
                            <w:rPr>
                              <w:lang w:val="en-US"/>
                            </w:rPr>
                            <w:t>Ltg</w:t>
                          </w:r>
                          <w:proofErr w:type="spellEnd"/>
                          <w:r w:rsidRPr="003F4A2F">
                            <w:rPr>
                              <w:lang w:val="en-US"/>
                            </w:rPr>
                            <w:t>.</w:t>
                          </w:r>
                          <w:proofErr w:type="gramStart"/>
                          <w:r w:rsidRPr="003F4A2F">
                            <w:rPr>
                              <w:lang w:val="en-US"/>
                            </w:rPr>
                            <w:t>)</w:t>
                          </w:r>
                          <w:proofErr w:type="gramEnd"/>
                          <w:r w:rsidRPr="003F4A2F">
                            <w:rPr>
                              <w:lang w:val="en-US"/>
                            </w:rPr>
                            <w:br/>
                            <w:t>Tel.: 0800 33 30 04 99 14 21</w:t>
                          </w:r>
                          <w:r w:rsidRPr="003F4A2F">
                            <w:rPr>
                              <w:lang w:val="en-US"/>
                            </w:rPr>
                            <w:br/>
                          </w:r>
                          <w:hyperlink r:id="rId4" w:history="1">
                            <w:r w:rsidRPr="003F4A2F">
                              <w:rPr>
                                <w:lang w:val="en-US"/>
                              </w:rPr>
                              <w:t>athanasios.drougias@barmer.de</w:t>
                            </w:r>
                          </w:hyperlink>
                        </w:p>
                        <w:p w14:paraId="5FCB20BC" w14:textId="77777777" w:rsidR="003F4A2F" w:rsidRPr="003F4A2F" w:rsidRDefault="003F4A2F" w:rsidP="003F4A2F">
                          <w:pPr>
                            <w:pStyle w:val="AbsenderFlietextp"/>
                            <w:rPr>
                              <w:lang w:val="en-US"/>
                            </w:rPr>
                          </w:pPr>
                          <w:r w:rsidRPr="003F4A2F">
                            <w:rPr>
                              <w:lang w:val="en-US"/>
                            </w:rPr>
                            <w:t xml:space="preserve">Sunna </w:t>
                          </w:r>
                          <w:proofErr w:type="spellStart"/>
                          <w:r w:rsidRPr="003F4A2F">
                            <w:rPr>
                              <w:lang w:val="en-US"/>
                            </w:rPr>
                            <w:t>Gieseke</w:t>
                          </w:r>
                          <w:proofErr w:type="spellEnd"/>
                          <w:r w:rsidRPr="003F4A2F">
                            <w:rPr>
                              <w:lang w:val="en-US"/>
                            </w:rPr>
                            <w:br/>
                            <w:t>Tel.: 0800 33 30 04 99 80 31</w:t>
                          </w:r>
                          <w:r w:rsidRPr="003F4A2F">
                            <w:rPr>
                              <w:lang w:val="en-US"/>
                            </w:rPr>
                            <w:br/>
                          </w:r>
                          <w:hyperlink r:id="rId5" w:history="1">
                            <w:r w:rsidRPr="003F4A2F">
                              <w:rPr>
                                <w:lang w:val="en-US"/>
                              </w:rPr>
                              <w:t>sunna.gieseke@barmer.de</w:t>
                            </w:r>
                          </w:hyperlink>
                        </w:p>
                        <w:p w14:paraId="0EB3B5CD" w14:textId="77777777" w:rsidR="003F4A2F" w:rsidRPr="003F4A2F" w:rsidRDefault="003F4A2F" w:rsidP="003F4A2F">
                          <w:pPr>
                            <w:pStyle w:val="AbsenderFlietextp"/>
                            <w:rPr>
                              <w:lang w:val="en-US"/>
                            </w:rPr>
                          </w:pPr>
                        </w:p>
                        <w:p w14:paraId="1F52235C" w14:textId="77777777" w:rsidR="003F4A2F" w:rsidRPr="00D46D7B" w:rsidRDefault="003F4A2F" w:rsidP="003F4A2F">
                          <w:pPr>
                            <w:pStyle w:val="AbsenderFlietextp"/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403.45pt;margin-top:-172.15pt;width:124.5pt;height:18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" fillcolor="white [3201]" stroked="f" strokeweight=".5pt">
              <v:path arrowok="t"/>
              <v:textbox inset="0,0,0,0">
                <w:txbxContent>
                  <w:p w14:paraId="74C1B855" w14:textId="77777777" w:rsidR="003F4A2F" w:rsidRPr="00644016" w:rsidRDefault="003F4A2F" w:rsidP="003F4A2F">
                    <w:pPr>
                      <w:pStyle w:val="AbsenderHL"/>
                    </w:pPr>
                    <w:bookmarkStart w:id="2" w:name="BARMER"/>
                    <w:bookmarkEnd w:id="2"/>
                    <w:r w:rsidRPr="00702E0C">
                      <w:rPr>
                        <w:caps/>
                      </w:rPr>
                      <w:t>Barmer</w:t>
                    </w:r>
                    <w:r>
                      <w:br/>
                    </w:r>
                    <w:r w:rsidRPr="00644016">
                      <w:t>Pressestelle</w:t>
                    </w:r>
                  </w:p>
                  <w:p w14:paraId="46C98353" w14:textId="77777777" w:rsidR="003F4A2F" w:rsidRPr="00126F51" w:rsidRDefault="003F4A2F" w:rsidP="003F4A2F">
                    <w:pPr>
                      <w:pStyle w:val="AbsenderFlietextp"/>
                    </w:pPr>
                    <w:r w:rsidRPr="00126F51">
                      <w:t>Axel-Springer-Straße  44</w:t>
                    </w:r>
                    <w:r w:rsidRPr="00126F51">
                      <w:br/>
                      <w:t>10969 Berlin</w:t>
                    </w:r>
                  </w:p>
                  <w:p w14:paraId="3BBFD71A" w14:textId="77777777" w:rsidR="003F4A2F" w:rsidRPr="00126F51" w:rsidRDefault="00395915" w:rsidP="003F4A2F">
                    <w:pPr>
                      <w:pStyle w:val="AbsenderFlietextp"/>
                    </w:pPr>
                    <w:hyperlink r:id="rId6" w:history="1">
                      <w:r w:rsidR="003F4A2F" w:rsidRPr="00126F51">
                        <w:t>www.barmer.de/presse</w:t>
                      </w:r>
                    </w:hyperlink>
                    <w:r w:rsidR="003F4A2F" w:rsidRPr="00126F51">
                      <w:t xml:space="preserve"> </w:t>
                    </w:r>
                    <w:hyperlink r:id="rId7">
                      <w:r w:rsidR="003F4A2F" w:rsidRPr="00126F51">
                        <w:t>www.twitter.com/BARMER_Presse</w:t>
                      </w:r>
                    </w:hyperlink>
                    <w:r w:rsidR="003F4A2F" w:rsidRPr="00126F51">
                      <w:br/>
                    </w:r>
                    <w:hyperlink r:id="rId8" w:history="1">
                      <w:r w:rsidR="003F4A2F" w:rsidRPr="00126F51">
                        <w:t>presse@barmer.de</w:t>
                      </w:r>
                    </w:hyperlink>
                  </w:p>
                  <w:p w14:paraId="49ABD304" w14:textId="77777777" w:rsidR="003F4A2F" w:rsidRPr="003F4A2F" w:rsidRDefault="003F4A2F" w:rsidP="003F4A2F">
                    <w:pPr>
                      <w:pStyle w:val="AbsenderFlietextp"/>
                      <w:rPr>
                        <w:lang w:val="en-US"/>
                      </w:rPr>
                    </w:pPr>
                    <w:r w:rsidRPr="003F4A2F">
                      <w:rPr>
                        <w:lang w:val="en-US"/>
                      </w:rPr>
                      <w:t xml:space="preserve">Athanasios </w:t>
                    </w:r>
                    <w:proofErr w:type="spellStart"/>
                    <w:r w:rsidRPr="003F4A2F">
                      <w:rPr>
                        <w:lang w:val="en-US"/>
                      </w:rPr>
                      <w:t>Drougias</w:t>
                    </w:r>
                    <w:proofErr w:type="spellEnd"/>
                    <w:r w:rsidRPr="003F4A2F">
                      <w:rPr>
                        <w:lang w:val="en-US"/>
                      </w:rPr>
                      <w:t xml:space="preserve"> (</w:t>
                    </w:r>
                    <w:proofErr w:type="spellStart"/>
                    <w:r w:rsidRPr="003F4A2F">
                      <w:rPr>
                        <w:lang w:val="en-US"/>
                      </w:rPr>
                      <w:t>Ltg</w:t>
                    </w:r>
                    <w:proofErr w:type="spellEnd"/>
                    <w:r w:rsidRPr="003F4A2F">
                      <w:rPr>
                        <w:lang w:val="en-US"/>
                      </w:rPr>
                      <w:t>.</w:t>
                    </w:r>
                    <w:proofErr w:type="gramStart"/>
                    <w:r w:rsidRPr="003F4A2F">
                      <w:rPr>
                        <w:lang w:val="en-US"/>
                      </w:rPr>
                      <w:t>)</w:t>
                    </w:r>
                    <w:proofErr w:type="gramEnd"/>
                    <w:r w:rsidRPr="003F4A2F">
                      <w:rPr>
                        <w:lang w:val="en-US"/>
                      </w:rPr>
                      <w:br/>
                      <w:t>Tel.: 0800 33 30 04 99 14 21</w:t>
                    </w:r>
                    <w:r w:rsidRPr="003F4A2F">
                      <w:rPr>
                        <w:lang w:val="en-US"/>
                      </w:rPr>
                      <w:br/>
                    </w:r>
                    <w:hyperlink r:id="rId9" w:history="1">
                      <w:r w:rsidRPr="003F4A2F">
                        <w:rPr>
                          <w:lang w:val="en-US"/>
                        </w:rPr>
                        <w:t>athanasios.drougias@barmer.de</w:t>
                      </w:r>
                    </w:hyperlink>
                  </w:p>
                  <w:p w14:paraId="5FCB20BC" w14:textId="77777777" w:rsidR="003F4A2F" w:rsidRPr="003F4A2F" w:rsidRDefault="003F4A2F" w:rsidP="003F4A2F">
                    <w:pPr>
                      <w:pStyle w:val="AbsenderFlietextp"/>
                      <w:rPr>
                        <w:lang w:val="en-US"/>
                      </w:rPr>
                    </w:pPr>
                    <w:r w:rsidRPr="003F4A2F">
                      <w:rPr>
                        <w:lang w:val="en-US"/>
                      </w:rPr>
                      <w:t xml:space="preserve">Sunna </w:t>
                    </w:r>
                    <w:proofErr w:type="spellStart"/>
                    <w:r w:rsidRPr="003F4A2F">
                      <w:rPr>
                        <w:lang w:val="en-US"/>
                      </w:rPr>
                      <w:t>Gieseke</w:t>
                    </w:r>
                    <w:proofErr w:type="spellEnd"/>
                    <w:r w:rsidRPr="003F4A2F">
                      <w:rPr>
                        <w:lang w:val="en-US"/>
                      </w:rPr>
                      <w:br/>
                      <w:t>Tel.: 0800 33 30 04 99 80 31</w:t>
                    </w:r>
                    <w:r w:rsidRPr="003F4A2F">
                      <w:rPr>
                        <w:lang w:val="en-US"/>
                      </w:rPr>
                      <w:br/>
                    </w:r>
                    <w:hyperlink r:id="rId10" w:history="1">
                      <w:r w:rsidRPr="003F4A2F">
                        <w:rPr>
                          <w:lang w:val="en-US"/>
                        </w:rPr>
                        <w:t>sunna.gieseke@barmer.de</w:t>
                      </w:r>
                    </w:hyperlink>
                  </w:p>
                  <w:p w14:paraId="0EB3B5CD" w14:textId="77777777" w:rsidR="003F4A2F" w:rsidRPr="003F4A2F" w:rsidRDefault="003F4A2F" w:rsidP="003F4A2F">
                    <w:pPr>
                      <w:pStyle w:val="AbsenderFlietextp"/>
                      <w:rPr>
                        <w:lang w:val="en-US"/>
                      </w:rPr>
                    </w:pPr>
                  </w:p>
                  <w:p w14:paraId="1F52235C" w14:textId="77777777" w:rsidR="003F4A2F" w:rsidRPr="00D46D7B" w:rsidRDefault="003F4A2F" w:rsidP="003F4A2F">
                    <w:pPr>
                      <w:pStyle w:val="AbsenderFlietextp"/>
                      <w:rPr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2F8AE8" w14:textId="77777777" w:rsidR="00395915" w:rsidRDefault="00395915" w:rsidP="004C4D28">
      <w:r>
        <w:separator/>
      </w:r>
    </w:p>
  </w:footnote>
  <w:footnote w:type="continuationSeparator" w:id="0">
    <w:p w14:paraId="3777A8E9" w14:textId="77777777" w:rsidR="00395915" w:rsidRDefault="00395915" w:rsidP="004C4D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AB18B9" w14:textId="77777777" w:rsidR="009D1180" w:rsidRPr="00366B6F" w:rsidRDefault="009D1180" w:rsidP="007C69A7">
    <w:pPr>
      <w:pStyle w:val="TextKopfzeilenach1Seite"/>
      <w:rPr>
        <w:lang w:val="de-DE"/>
      </w:rPr>
    </w:pPr>
    <w:r w:rsidRPr="00366B6F">
      <w:rPr>
        <w:lang w:val="de-DE"/>
      </w:rPr>
      <w:t>B</w:t>
    </w:r>
    <w:r w:rsidR="00D06E5C" w:rsidRPr="00366B6F">
      <w:rPr>
        <w:lang w:val="de-DE"/>
      </w:rPr>
      <w:t xml:space="preserve">ARMER Pressemitteilung vom </w:t>
    </w:r>
    <w:r w:rsidR="00E9368E" w:rsidRPr="00366B6F">
      <w:rPr>
        <w:lang w:val="de-DE"/>
      </w:rPr>
      <w:t>XX</w:t>
    </w:r>
    <w:r w:rsidRPr="00366B6F">
      <w:rPr>
        <w:lang w:val="de-DE"/>
      </w:rPr>
      <w:t xml:space="preserve">. </w:t>
    </w:r>
    <w:r w:rsidR="00C2333B" w:rsidRPr="00366B6F">
      <w:rPr>
        <w:lang w:val="de-DE"/>
      </w:rPr>
      <w:t>Febru</w:t>
    </w:r>
    <w:r w:rsidR="00992618" w:rsidRPr="00366B6F">
      <w:rPr>
        <w:lang w:val="de-DE"/>
      </w:rPr>
      <w:t>a</w:t>
    </w:r>
    <w:r w:rsidR="00D06E5C" w:rsidRPr="00366B6F">
      <w:rPr>
        <w:lang w:val="de-DE"/>
      </w:rPr>
      <w:t>r</w:t>
    </w:r>
    <w:r w:rsidRPr="00366B6F">
      <w:rPr>
        <w:lang w:val="de-DE"/>
      </w:rPr>
      <w:t xml:space="preserve"> 202</w:t>
    </w:r>
    <w:r w:rsidR="00992618" w:rsidRPr="00366B6F">
      <w:rPr>
        <w:lang w:val="de-DE"/>
      </w:rPr>
      <w:t>1</w:t>
    </w:r>
    <w:r w:rsidR="00EA21AF" w:rsidRPr="00366B6F">
      <w:rPr>
        <w:lang w:val="de-DE"/>
      </w:rPr>
      <w:br/>
    </w:r>
    <w:r w:rsidR="00EA21AF" w:rsidRPr="00366B6F">
      <w:rPr>
        <w:lang w:val="de-DE"/>
      </w:rPr>
      <w:br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6766AF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A2A1B1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DF20C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C864D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334ABC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1BE0F5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C870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C30CA3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2F066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2ECC7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79D7EA6"/>
    <w:multiLevelType w:val="hybridMultilevel"/>
    <w:tmpl w:val="A0FA2EA4"/>
    <w:lvl w:ilvl="0" w:tplc="9E522214">
      <w:numFmt w:val="bullet"/>
      <w:lvlText w:val=""/>
      <w:lvlJc w:val="left"/>
      <w:pPr>
        <w:ind w:left="720" w:hanging="360"/>
      </w:pPr>
      <w:rPr>
        <w:rFonts w:ascii="Wingdings" w:eastAsia="Arial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F7F"/>
    <w:rsid w:val="00001882"/>
    <w:rsid w:val="000062E7"/>
    <w:rsid w:val="00007294"/>
    <w:rsid w:val="0001365B"/>
    <w:rsid w:val="00027217"/>
    <w:rsid w:val="0002775D"/>
    <w:rsid w:val="000362D0"/>
    <w:rsid w:val="00042786"/>
    <w:rsid w:val="00044B49"/>
    <w:rsid w:val="00045C27"/>
    <w:rsid w:val="00047635"/>
    <w:rsid w:val="00060E31"/>
    <w:rsid w:val="00072CE8"/>
    <w:rsid w:val="00075A44"/>
    <w:rsid w:val="000800B4"/>
    <w:rsid w:val="00080494"/>
    <w:rsid w:val="000A30A2"/>
    <w:rsid w:val="000B24CA"/>
    <w:rsid w:val="000C0E34"/>
    <w:rsid w:val="000D21B8"/>
    <w:rsid w:val="000D2F23"/>
    <w:rsid w:val="000D5268"/>
    <w:rsid w:val="000E3C08"/>
    <w:rsid w:val="000E594F"/>
    <w:rsid w:val="001014D1"/>
    <w:rsid w:val="0011287F"/>
    <w:rsid w:val="00121262"/>
    <w:rsid w:val="00121F47"/>
    <w:rsid w:val="001224A9"/>
    <w:rsid w:val="0012259D"/>
    <w:rsid w:val="00122D51"/>
    <w:rsid w:val="00123225"/>
    <w:rsid w:val="0012413C"/>
    <w:rsid w:val="00126F51"/>
    <w:rsid w:val="00130FAD"/>
    <w:rsid w:val="00134527"/>
    <w:rsid w:val="00136AC8"/>
    <w:rsid w:val="00141F2C"/>
    <w:rsid w:val="00145ADB"/>
    <w:rsid w:val="0015250E"/>
    <w:rsid w:val="00153EDD"/>
    <w:rsid w:val="00157B90"/>
    <w:rsid w:val="00175DA9"/>
    <w:rsid w:val="00177E60"/>
    <w:rsid w:val="0018350F"/>
    <w:rsid w:val="0018352D"/>
    <w:rsid w:val="0018763C"/>
    <w:rsid w:val="00192041"/>
    <w:rsid w:val="00192B9F"/>
    <w:rsid w:val="00193698"/>
    <w:rsid w:val="001A127B"/>
    <w:rsid w:val="001A2482"/>
    <w:rsid w:val="001A320C"/>
    <w:rsid w:val="001A4472"/>
    <w:rsid w:val="001B023D"/>
    <w:rsid w:val="001B5FD7"/>
    <w:rsid w:val="001D6A3B"/>
    <w:rsid w:val="001E13A6"/>
    <w:rsid w:val="001E1C0E"/>
    <w:rsid w:val="001E3619"/>
    <w:rsid w:val="001F04D4"/>
    <w:rsid w:val="001F3993"/>
    <w:rsid w:val="00211DBC"/>
    <w:rsid w:val="00211E2E"/>
    <w:rsid w:val="00222A1E"/>
    <w:rsid w:val="00233082"/>
    <w:rsid w:val="00242D92"/>
    <w:rsid w:val="00243255"/>
    <w:rsid w:val="0024616C"/>
    <w:rsid w:val="002463BE"/>
    <w:rsid w:val="00254569"/>
    <w:rsid w:val="0025652E"/>
    <w:rsid w:val="00260DD4"/>
    <w:rsid w:val="00263D3A"/>
    <w:rsid w:val="00266A63"/>
    <w:rsid w:val="002815B7"/>
    <w:rsid w:val="0028683D"/>
    <w:rsid w:val="00287AC9"/>
    <w:rsid w:val="002936C7"/>
    <w:rsid w:val="002966BF"/>
    <w:rsid w:val="002A0F5F"/>
    <w:rsid w:val="002A56AA"/>
    <w:rsid w:val="002A58A8"/>
    <w:rsid w:val="002A79AB"/>
    <w:rsid w:val="002C3823"/>
    <w:rsid w:val="002C4A39"/>
    <w:rsid w:val="002C5935"/>
    <w:rsid w:val="002C7BEA"/>
    <w:rsid w:val="002D7A3F"/>
    <w:rsid w:val="002E20C6"/>
    <w:rsid w:val="002E2830"/>
    <w:rsid w:val="002E577D"/>
    <w:rsid w:val="00301E43"/>
    <w:rsid w:val="00302D73"/>
    <w:rsid w:val="00320360"/>
    <w:rsid w:val="00326A8C"/>
    <w:rsid w:val="00332010"/>
    <w:rsid w:val="00336892"/>
    <w:rsid w:val="00343685"/>
    <w:rsid w:val="003463DD"/>
    <w:rsid w:val="003541AC"/>
    <w:rsid w:val="00360435"/>
    <w:rsid w:val="00365BF3"/>
    <w:rsid w:val="00366B6F"/>
    <w:rsid w:val="00377A88"/>
    <w:rsid w:val="00380554"/>
    <w:rsid w:val="00395915"/>
    <w:rsid w:val="003A2E7C"/>
    <w:rsid w:val="003B35DC"/>
    <w:rsid w:val="003B3C0F"/>
    <w:rsid w:val="003B57A7"/>
    <w:rsid w:val="003B783F"/>
    <w:rsid w:val="003C061E"/>
    <w:rsid w:val="003C3CE5"/>
    <w:rsid w:val="003C7A96"/>
    <w:rsid w:val="003D2263"/>
    <w:rsid w:val="003E1654"/>
    <w:rsid w:val="003E3065"/>
    <w:rsid w:val="003E64B2"/>
    <w:rsid w:val="003E67C1"/>
    <w:rsid w:val="003F0FCF"/>
    <w:rsid w:val="003F1C8A"/>
    <w:rsid w:val="003F4A2F"/>
    <w:rsid w:val="00414387"/>
    <w:rsid w:val="004160B6"/>
    <w:rsid w:val="004163FC"/>
    <w:rsid w:val="004213B7"/>
    <w:rsid w:val="00425713"/>
    <w:rsid w:val="00431E8F"/>
    <w:rsid w:val="004347CC"/>
    <w:rsid w:val="004562AA"/>
    <w:rsid w:val="004563E5"/>
    <w:rsid w:val="00471022"/>
    <w:rsid w:val="0047643C"/>
    <w:rsid w:val="00476C53"/>
    <w:rsid w:val="00482C1A"/>
    <w:rsid w:val="004870B1"/>
    <w:rsid w:val="00487A63"/>
    <w:rsid w:val="00494D41"/>
    <w:rsid w:val="00496D7D"/>
    <w:rsid w:val="00497C7A"/>
    <w:rsid w:val="004B773B"/>
    <w:rsid w:val="004C4D28"/>
    <w:rsid w:val="004C790E"/>
    <w:rsid w:val="004D2135"/>
    <w:rsid w:val="004E68F5"/>
    <w:rsid w:val="004E6E70"/>
    <w:rsid w:val="004F2FED"/>
    <w:rsid w:val="004F3CBB"/>
    <w:rsid w:val="004F79ED"/>
    <w:rsid w:val="005006D2"/>
    <w:rsid w:val="00501FC8"/>
    <w:rsid w:val="00511775"/>
    <w:rsid w:val="0051532B"/>
    <w:rsid w:val="00526FC4"/>
    <w:rsid w:val="00534983"/>
    <w:rsid w:val="00535FEB"/>
    <w:rsid w:val="0054274A"/>
    <w:rsid w:val="0054412F"/>
    <w:rsid w:val="0055427C"/>
    <w:rsid w:val="0055538B"/>
    <w:rsid w:val="00563086"/>
    <w:rsid w:val="00563237"/>
    <w:rsid w:val="0056548C"/>
    <w:rsid w:val="00570893"/>
    <w:rsid w:val="00570DAE"/>
    <w:rsid w:val="00571C87"/>
    <w:rsid w:val="00573F12"/>
    <w:rsid w:val="00577938"/>
    <w:rsid w:val="00577F87"/>
    <w:rsid w:val="005801A9"/>
    <w:rsid w:val="00583348"/>
    <w:rsid w:val="005902E9"/>
    <w:rsid w:val="005A6F44"/>
    <w:rsid w:val="005B1E7A"/>
    <w:rsid w:val="005B2BF8"/>
    <w:rsid w:val="005C6B40"/>
    <w:rsid w:val="005D093D"/>
    <w:rsid w:val="005D59DC"/>
    <w:rsid w:val="005E3B42"/>
    <w:rsid w:val="005E4BEA"/>
    <w:rsid w:val="005E7DAF"/>
    <w:rsid w:val="005F1834"/>
    <w:rsid w:val="005F712A"/>
    <w:rsid w:val="005F7AE8"/>
    <w:rsid w:val="0060274D"/>
    <w:rsid w:val="00604545"/>
    <w:rsid w:val="00610F2B"/>
    <w:rsid w:val="00613ED1"/>
    <w:rsid w:val="006158DF"/>
    <w:rsid w:val="006424DF"/>
    <w:rsid w:val="0064506E"/>
    <w:rsid w:val="00650FD2"/>
    <w:rsid w:val="0065247C"/>
    <w:rsid w:val="00653499"/>
    <w:rsid w:val="00655D43"/>
    <w:rsid w:val="0066659E"/>
    <w:rsid w:val="006705AD"/>
    <w:rsid w:val="0067060C"/>
    <w:rsid w:val="006707A3"/>
    <w:rsid w:val="0067109B"/>
    <w:rsid w:val="00680049"/>
    <w:rsid w:val="006820CF"/>
    <w:rsid w:val="006832A7"/>
    <w:rsid w:val="00685A86"/>
    <w:rsid w:val="006A33C3"/>
    <w:rsid w:val="006A66BB"/>
    <w:rsid w:val="006B48C7"/>
    <w:rsid w:val="006B4CD8"/>
    <w:rsid w:val="006C60B8"/>
    <w:rsid w:val="006D7404"/>
    <w:rsid w:val="006E4A9F"/>
    <w:rsid w:val="006F0589"/>
    <w:rsid w:val="006F08C7"/>
    <w:rsid w:val="006F4303"/>
    <w:rsid w:val="00702E0C"/>
    <w:rsid w:val="00706E61"/>
    <w:rsid w:val="007074AA"/>
    <w:rsid w:val="00710764"/>
    <w:rsid w:val="00714F24"/>
    <w:rsid w:val="007273B3"/>
    <w:rsid w:val="00727688"/>
    <w:rsid w:val="0073047F"/>
    <w:rsid w:val="007327AE"/>
    <w:rsid w:val="00735378"/>
    <w:rsid w:val="00737043"/>
    <w:rsid w:val="00750155"/>
    <w:rsid w:val="00750B37"/>
    <w:rsid w:val="007526BA"/>
    <w:rsid w:val="007622CD"/>
    <w:rsid w:val="00772C70"/>
    <w:rsid w:val="00774BE2"/>
    <w:rsid w:val="00776D42"/>
    <w:rsid w:val="007771D6"/>
    <w:rsid w:val="00780593"/>
    <w:rsid w:val="00783C0D"/>
    <w:rsid w:val="00785B1D"/>
    <w:rsid w:val="00794551"/>
    <w:rsid w:val="00796226"/>
    <w:rsid w:val="007A3FD8"/>
    <w:rsid w:val="007C06D5"/>
    <w:rsid w:val="007C09C7"/>
    <w:rsid w:val="007C69A7"/>
    <w:rsid w:val="007D5453"/>
    <w:rsid w:val="007E2B2A"/>
    <w:rsid w:val="007E5793"/>
    <w:rsid w:val="007F09BA"/>
    <w:rsid w:val="007F5BC6"/>
    <w:rsid w:val="007F7F0C"/>
    <w:rsid w:val="00802206"/>
    <w:rsid w:val="00804B64"/>
    <w:rsid w:val="00806A4A"/>
    <w:rsid w:val="00807D14"/>
    <w:rsid w:val="00813F72"/>
    <w:rsid w:val="00814808"/>
    <w:rsid w:val="00816150"/>
    <w:rsid w:val="00817D3C"/>
    <w:rsid w:val="0082032F"/>
    <w:rsid w:val="00822CA8"/>
    <w:rsid w:val="00837307"/>
    <w:rsid w:val="00844D59"/>
    <w:rsid w:val="00854C5C"/>
    <w:rsid w:val="00862947"/>
    <w:rsid w:val="00866290"/>
    <w:rsid w:val="00871489"/>
    <w:rsid w:val="00871D68"/>
    <w:rsid w:val="00881442"/>
    <w:rsid w:val="0088599E"/>
    <w:rsid w:val="008A5801"/>
    <w:rsid w:val="008A653D"/>
    <w:rsid w:val="008B12C5"/>
    <w:rsid w:val="008B20CE"/>
    <w:rsid w:val="008C2865"/>
    <w:rsid w:val="008D47A1"/>
    <w:rsid w:val="008D53B2"/>
    <w:rsid w:val="008E2C48"/>
    <w:rsid w:val="008E3519"/>
    <w:rsid w:val="008E6185"/>
    <w:rsid w:val="008F12D8"/>
    <w:rsid w:val="0091096C"/>
    <w:rsid w:val="00912EDB"/>
    <w:rsid w:val="00915565"/>
    <w:rsid w:val="00922F7F"/>
    <w:rsid w:val="00930F98"/>
    <w:rsid w:val="0093615B"/>
    <w:rsid w:val="009475F7"/>
    <w:rsid w:val="00961559"/>
    <w:rsid w:val="009625B7"/>
    <w:rsid w:val="0097122B"/>
    <w:rsid w:val="009738BB"/>
    <w:rsid w:val="009848BC"/>
    <w:rsid w:val="00992618"/>
    <w:rsid w:val="0099261F"/>
    <w:rsid w:val="00992AED"/>
    <w:rsid w:val="009A1B31"/>
    <w:rsid w:val="009A430F"/>
    <w:rsid w:val="009B4161"/>
    <w:rsid w:val="009B4636"/>
    <w:rsid w:val="009B68ED"/>
    <w:rsid w:val="009B76C2"/>
    <w:rsid w:val="009C0C72"/>
    <w:rsid w:val="009C25F4"/>
    <w:rsid w:val="009C58F8"/>
    <w:rsid w:val="009C7AE1"/>
    <w:rsid w:val="009C7EB5"/>
    <w:rsid w:val="009D0028"/>
    <w:rsid w:val="009D1180"/>
    <w:rsid w:val="009D4F9D"/>
    <w:rsid w:val="009D5550"/>
    <w:rsid w:val="009D7A77"/>
    <w:rsid w:val="009E28EA"/>
    <w:rsid w:val="009E6FCB"/>
    <w:rsid w:val="00A000D1"/>
    <w:rsid w:val="00A0307C"/>
    <w:rsid w:val="00A05910"/>
    <w:rsid w:val="00A07A13"/>
    <w:rsid w:val="00A151D0"/>
    <w:rsid w:val="00A32DDC"/>
    <w:rsid w:val="00A34D25"/>
    <w:rsid w:val="00A40103"/>
    <w:rsid w:val="00A46466"/>
    <w:rsid w:val="00A528F5"/>
    <w:rsid w:val="00A60332"/>
    <w:rsid w:val="00A60C2D"/>
    <w:rsid w:val="00A66566"/>
    <w:rsid w:val="00A778F2"/>
    <w:rsid w:val="00A85996"/>
    <w:rsid w:val="00A86DCF"/>
    <w:rsid w:val="00A934F5"/>
    <w:rsid w:val="00AA0280"/>
    <w:rsid w:val="00AA1F71"/>
    <w:rsid w:val="00AA4E32"/>
    <w:rsid w:val="00AC3FCB"/>
    <w:rsid w:val="00AC48B6"/>
    <w:rsid w:val="00AD0306"/>
    <w:rsid w:val="00AD1055"/>
    <w:rsid w:val="00AD13D5"/>
    <w:rsid w:val="00AD1E42"/>
    <w:rsid w:val="00AD533A"/>
    <w:rsid w:val="00AD5AEE"/>
    <w:rsid w:val="00AD61CB"/>
    <w:rsid w:val="00AE09CA"/>
    <w:rsid w:val="00AE4812"/>
    <w:rsid w:val="00AF2466"/>
    <w:rsid w:val="00AF26F9"/>
    <w:rsid w:val="00AF5A79"/>
    <w:rsid w:val="00B01082"/>
    <w:rsid w:val="00B0378A"/>
    <w:rsid w:val="00B07894"/>
    <w:rsid w:val="00B1768D"/>
    <w:rsid w:val="00B2300F"/>
    <w:rsid w:val="00B25967"/>
    <w:rsid w:val="00B30722"/>
    <w:rsid w:val="00B30812"/>
    <w:rsid w:val="00B33BC5"/>
    <w:rsid w:val="00B369D4"/>
    <w:rsid w:val="00B37E88"/>
    <w:rsid w:val="00B43B21"/>
    <w:rsid w:val="00B43F33"/>
    <w:rsid w:val="00B44F11"/>
    <w:rsid w:val="00B51B85"/>
    <w:rsid w:val="00B66F51"/>
    <w:rsid w:val="00B7662A"/>
    <w:rsid w:val="00B77679"/>
    <w:rsid w:val="00B80D67"/>
    <w:rsid w:val="00B81F8A"/>
    <w:rsid w:val="00B842C7"/>
    <w:rsid w:val="00B864D2"/>
    <w:rsid w:val="00B86FE5"/>
    <w:rsid w:val="00B92627"/>
    <w:rsid w:val="00B9334A"/>
    <w:rsid w:val="00B94CE9"/>
    <w:rsid w:val="00B94ED0"/>
    <w:rsid w:val="00B95688"/>
    <w:rsid w:val="00B976CD"/>
    <w:rsid w:val="00BA3126"/>
    <w:rsid w:val="00BA5CD0"/>
    <w:rsid w:val="00BB28E4"/>
    <w:rsid w:val="00BB657A"/>
    <w:rsid w:val="00BB7733"/>
    <w:rsid w:val="00BC11F9"/>
    <w:rsid w:val="00BC1952"/>
    <w:rsid w:val="00BC41BA"/>
    <w:rsid w:val="00BC6158"/>
    <w:rsid w:val="00BD7B80"/>
    <w:rsid w:val="00BE5020"/>
    <w:rsid w:val="00BF5B58"/>
    <w:rsid w:val="00BF64DC"/>
    <w:rsid w:val="00C03700"/>
    <w:rsid w:val="00C12BAB"/>
    <w:rsid w:val="00C2333B"/>
    <w:rsid w:val="00C329C4"/>
    <w:rsid w:val="00C3615E"/>
    <w:rsid w:val="00C4051A"/>
    <w:rsid w:val="00C40DAD"/>
    <w:rsid w:val="00C42B72"/>
    <w:rsid w:val="00C6134D"/>
    <w:rsid w:val="00C64B28"/>
    <w:rsid w:val="00C8179B"/>
    <w:rsid w:val="00C81D8B"/>
    <w:rsid w:val="00C82D90"/>
    <w:rsid w:val="00C84BFD"/>
    <w:rsid w:val="00C963A5"/>
    <w:rsid w:val="00C973F7"/>
    <w:rsid w:val="00CA35DC"/>
    <w:rsid w:val="00CB1AF1"/>
    <w:rsid w:val="00CB1E24"/>
    <w:rsid w:val="00CB5775"/>
    <w:rsid w:val="00CC683E"/>
    <w:rsid w:val="00CC6CEF"/>
    <w:rsid w:val="00CC7D63"/>
    <w:rsid w:val="00CD2DB9"/>
    <w:rsid w:val="00CD6600"/>
    <w:rsid w:val="00CE2AA2"/>
    <w:rsid w:val="00CF74C0"/>
    <w:rsid w:val="00D0203C"/>
    <w:rsid w:val="00D04726"/>
    <w:rsid w:val="00D06E5C"/>
    <w:rsid w:val="00D23027"/>
    <w:rsid w:val="00D27B82"/>
    <w:rsid w:val="00D350C8"/>
    <w:rsid w:val="00D37CBF"/>
    <w:rsid w:val="00D425B2"/>
    <w:rsid w:val="00D46B04"/>
    <w:rsid w:val="00D46D7B"/>
    <w:rsid w:val="00D55C88"/>
    <w:rsid w:val="00D57AEE"/>
    <w:rsid w:val="00D6144D"/>
    <w:rsid w:val="00D63D43"/>
    <w:rsid w:val="00D74677"/>
    <w:rsid w:val="00D86219"/>
    <w:rsid w:val="00D86CF7"/>
    <w:rsid w:val="00D90011"/>
    <w:rsid w:val="00D905A5"/>
    <w:rsid w:val="00D91950"/>
    <w:rsid w:val="00DA16C0"/>
    <w:rsid w:val="00DA60EE"/>
    <w:rsid w:val="00DA75E4"/>
    <w:rsid w:val="00DB0A3E"/>
    <w:rsid w:val="00DB0CB1"/>
    <w:rsid w:val="00DB3089"/>
    <w:rsid w:val="00DB3778"/>
    <w:rsid w:val="00DB7448"/>
    <w:rsid w:val="00DB7F6D"/>
    <w:rsid w:val="00DD42F0"/>
    <w:rsid w:val="00DE00A3"/>
    <w:rsid w:val="00DE2909"/>
    <w:rsid w:val="00DE6F9D"/>
    <w:rsid w:val="00E118A0"/>
    <w:rsid w:val="00E13C9F"/>
    <w:rsid w:val="00E14645"/>
    <w:rsid w:val="00E16899"/>
    <w:rsid w:val="00E16C38"/>
    <w:rsid w:val="00E51FB2"/>
    <w:rsid w:val="00E53C00"/>
    <w:rsid w:val="00E6191E"/>
    <w:rsid w:val="00E6733E"/>
    <w:rsid w:val="00E67795"/>
    <w:rsid w:val="00E72B13"/>
    <w:rsid w:val="00E836D4"/>
    <w:rsid w:val="00E848D3"/>
    <w:rsid w:val="00E9368E"/>
    <w:rsid w:val="00E9783F"/>
    <w:rsid w:val="00EA21AF"/>
    <w:rsid w:val="00EA283B"/>
    <w:rsid w:val="00EA3975"/>
    <w:rsid w:val="00EA3C08"/>
    <w:rsid w:val="00EA4B91"/>
    <w:rsid w:val="00EB12E3"/>
    <w:rsid w:val="00EB388B"/>
    <w:rsid w:val="00EC26DD"/>
    <w:rsid w:val="00EE7A20"/>
    <w:rsid w:val="00EF2307"/>
    <w:rsid w:val="00F0353D"/>
    <w:rsid w:val="00F15515"/>
    <w:rsid w:val="00F16302"/>
    <w:rsid w:val="00F17612"/>
    <w:rsid w:val="00F215A0"/>
    <w:rsid w:val="00F2189F"/>
    <w:rsid w:val="00F2735C"/>
    <w:rsid w:val="00F4131F"/>
    <w:rsid w:val="00F4521C"/>
    <w:rsid w:val="00F457D1"/>
    <w:rsid w:val="00F470E3"/>
    <w:rsid w:val="00F50BDB"/>
    <w:rsid w:val="00F52DD8"/>
    <w:rsid w:val="00F5721F"/>
    <w:rsid w:val="00F64FCE"/>
    <w:rsid w:val="00F671B6"/>
    <w:rsid w:val="00F7067C"/>
    <w:rsid w:val="00F7222B"/>
    <w:rsid w:val="00F72913"/>
    <w:rsid w:val="00F9029D"/>
    <w:rsid w:val="00FA2CA3"/>
    <w:rsid w:val="00FA2CC2"/>
    <w:rsid w:val="00FA3989"/>
    <w:rsid w:val="00FA4D56"/>
    <w:rsid w:val="00FB1015"/>
    <w:rsid w:val="00FB11AB"/>
    <w:rsid w:val="00FB3994"/>
    <w:rsid w:val="00FC1244"/>
    <w:rsid w:val="00FE1E27"/>
    <w:rsid w:val="00FF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6475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Body Tex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Standard">
    <w:name w:val="Normal"/>
    <w:aliases w:val="Standard neu,Fließtext barrierefrei 2 p"/>
    <w:rsid w:val="004C4D2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rsid w:val="00C329C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160B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77F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line2barrierefreiH2">
    <w:name w:val="Headline 2 barrierefrei H2"/>
    <w:basedOn w:val="Standard"/>
    <w:autoRedefine/>
    <w:qFormat/>
    <w:rsid w:val="00C8179B"/>
    <w:pPr>
      <w:spacing w:before="600" w:after="280" w:line="336" w:lineRule="auto"/>
      <w:ind w:left="113" w:right="2960"/>
    </w:pPr>
    <w:rPr>
      <w:b/>
      <w:sz w:val="28"/>
    </w:rPr>
  </w:style>
  <w:style w:type="paragraph" w:customStyle="1" w:styleId="BARMER-Logo">
    <w:name w:val="BARMER-Logo"/>
    <w:basedOn w:val="Standard"/>
    <w:autoRedefine/>
    <w:qFormat/>
    <w:rsid w:val="00C329C4"/>
    <w:pPr>
      <w:ind w:left="170"/>
    </w:pPr>
  </w:style>
  <w:style w:type="paragraph" w:customStyle="1" w:styleId="ZwischenheadlineH3">
    <w:name w:val="Zwischenheadline H3"/>
    <w:basedOn w:val="berschrift1"/>
    <w:autoRedefine/>
    <w:qFormat/>
    <w:rsid w:val="009C25F4"/>
    <w:pPr>
      <w:keepNext w:val="0"/>
      <w:keepLines w:val="0"/>
      <w:spacing w:after="120"/>
      <w:ind w:left="113"/>
    </w:pPr>
    <w:rPr>
      <w:rFonts w:ascii="Arial" w:eastAsia="Arial" w:hAnsi="Arial" w:cs="Arial"/>
      <w:b/>
      <w:bCs/>
      <w:color w:val="auto"/>
      <w:sz w:val="22"/>
      <w:szCs w:val="22"/>
      <w:lang w:val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329C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customStyle="1" w:styleId="Flietextbarrierefreip">
    <w:name w:val="Fließtext barrierefrei p"/>
    <w:basedOn w:val="Standard"/>
    <w:autoRedefine/>
    <w:qFormat/>
    <w:rsid w:val="00141F2C"/>
    <w:pPr>
      <w:spacing w:line="322" w:lineRule="auto"/>
      <w:ind w:left="113" w:right="2960"/>
    </w:pPr>
    <w:rPr>
      <w:lang w:val="de-DE"/>
    </w:rPr>
  </w:style>
  <w:style w:type="paragraph" w:styleId="Textkrper">
    <w:name w:val="Body Text"/>
    <w:basedOn w:val="Standard"/>
    <w:link w:val="TextkrperZchn"/>
    <w:uiPriority w:val="1"/>
    <w:rsid w:val="004C4D28"/>
  </w:style>
  <w:style w:type="character" w:customStyle="1" w:styleId="TextkrperZchn">
    <w:name w:val="Textkörper Zchn"/>
    <w:basedOn w:val="Absatz-Standardschriftart"/>
    <w:link w:val="Textkrper"/>
    <w:uiPriority w:val="1"/>
    <w:rsid w:val="004C4D28"/>
    <w:rPr>
      <w:rFonts w:ascii="Arial" w:eastAsia="Arial" w:hAnsi="Arial" w:cs="Arial"/>
      <w:sz w:val="22"/>
      <w:szCs w:val="22"/>
      <w:lang w:val="en-US"/>
    </w:rPr>
  </w:style>
  <w:style w:type="paragraph" w:customStyle="1" w:styleId="TitelPressemitteilungH1">
    <w:name w:val="Titel Pressemitteilung H1"/>
    <w:basedOn w:val="Titel"/>
    <w:autoRedefine/>
    <w:qFormat/>
    <w:rsid w:val="004C4D28"/>
    <w:pPr>
      <w:spacing w:before="86" w:after="240"/>
      <w:ind w:left="113"/>
      <w:contextualSpacing w:val="0"/>
    </w:pPr>
    <w:rPr>
      <w:rFonts w:ascii="Arial" w:eastAsia="Arial" w:hAnsi="Arial" w:cs="Arial"/>
      <w:b/>
      <w:bCs/>
      <w:color w:val="808080"/>
      <w:spacing w:val="0"/>
      <w:kern w:val="0"/>
      <w:sz w:val="44"/>
      <w:szCs w:val="44"/>
    </w:rPr>
  </w:style>
  <w:style w:type="paragraph" w:styleId="Titel">
    <w:name w:val="Title"/>
    <w:basedOn w:val="Standard"/>
    <w:next w:val="Standard"/>
    <w:link w:val="TitelZchn"/>
    <w:uiPriority w:val="10"/>
    <w:rsid w:val="004C4D2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C4D28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4C4D2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C4D28"/>
    <w:rPr>
      <w:rFonts w:ascii="Arial" w:eastAsia="Arial" w:hAnsi="Arial" w:cs="Arial"/>
      <w:sz w:val="22"/>
      <w:szCs w:val="22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4C4D2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C4D28"/>
    <w:rPr>
      <w:rFonts w:ascii="Arial" w:eastAsia="Arial" w:hAnsi="Arial" w:cs="Arial"/>
      <w:sz w:val="22"/>
      <w:szCs w:val="22"/>
      <w:lang w:val="en-US"/>
    </w:rPr>
  </w:style>
  <w:style w:type="paragraph" w:customStyle="1" w:styleId="AbsenderHL">
    <w:name w:val="Absender HL"/>
    <w:basedOn w:val="Standard"/>
    <w:autoRedefine/>
    <w:qFormat/>
    <w:rsid w:val="00702E0C"/>
    <w:pPr>
      <w:jc w:val="right"/>
    </w:pPr>
    <w:rPr>
      <w:b/>
      <w:lang w:val="de-DE"/>
    </w:rPr>
  </w:style>
  <w:style w:type="paragraph" w:customStyle="1" w:styleId="AbsenderFlietextp">
    <w:name w:val="Absender Fließtext p"/>
    <w:basedOn w:val="Standard"/>
    <w:autoRedefine/>
    <w:qFormat/>
    <w:rsid w:val="00126F51"/>
    <w:pPr>
      <w:spacing w:before="120"/>
      <w:jc w:val="right"/>
    </w:pPr>
    <w:rPr>
      <w:spacing w:val="-5"/>
      <w:sz w:val="15"/>
      <w:szCs w:val="15"/>
      <w:lang w:val="de-DE"/>
    </w:rPr>
  </w:style>
  <w:style w:type="character" w:styleId="Hyperlink">
    <w:name w:val="Hyperlink"/>
    <w:basedOn w:val="Absatz-Standardschriftart"/>
    <w:uiPriority w:val="99"/>
    <w:unhideWhenUsed/>
    <w:rsid w:val="00D46D7B"/>
    <w:rPr>
      <w:color w:val="0563C1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D46D7B"/>
    <w:rPr>
      <w:color w:val="605E5C"/>
      <w:shd w:val="clear" w:color="auto" w:fill="E1DFDD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26F51"/>
    <w:pPr>
      <w:widowControl/>
      <w:autoSpaceDE/>
      <w:autoSpaceDN/>
      <w:spacing w:before="480" w:line="276" w:lineRule="auto"/>
      <w:outlineLvl w:val="9"/>
    </w:pPr>
    <w:rPr>
      <w:b/>
      <w:bCs/>
      <w:sz w:val="28"/>
      <w:szCs w:val="28"/>
      <w:lang w:val="de-DE"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126F51"/>
    <w:pPr>
      <w:spacing w:before="360" w:after="360"/>
    </w:pPr>
    <w:rPr>
      <w:rFonts w:asciiTheme="minorHAnsi" w:hAnsiTheme="minorHAnsi"/>
      <w:b/>
      <w:bCs/>
      <w:caps/>
      <w:u w:val="single"/>
    </w:r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  <w:b/>
      <w:bCs/>
      <w:smallCaps/>
    </w:r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  <w:smallCaps/>
    </w:r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customStyle="1" w:styleId="TextKopfzeilenach1Seite">
    <w:name w:val="Text Kopfzeile nach 1. Seite"/>
    <w:basedOn w:val="Kopfzeile"/>
    <w:autoRedefine/>
    <w:qFormat/>
    <w:rsid w:val="007C69A7"/>
    <w:pPr>
      <w:spacing w:before="480"/>
      <w:ind w:left="3119"/>
    </w:pPr>
    <w:rPr>
      <w:rFonts w:cs="ArialMT"/>
      <w:color w:val="808080" w:themeColor="background1" w:themeShade="80"/>
      <w:sz w:val="18"/>
      <w:szCs w:val="18"/>
      <w:lang w:eastAsia="ja-JP"/>
    </w:rPr>
  </w:style>
  <w:style w:type="character" w:styleId="Seitenzahl">
    <w:name w:val="page number"/>
    <w:basedOn w:val="Absatz-Standardschriftart"/>
    <w:uiPriority w:val="99"/>
    <w:semiHidden/>
    <w:unhideWhenUsed/>
    <w:rsid w:val="007C69A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2F7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2F7F"/>
    <w:rPr>
      <w:rFonts w:ascii="Segoe UI" w:eastAsia="Arial" w:hAnsi="Segoe UI" w:cs="Segoe UI"/>
      <w:sz w:val="18"/>
      <w:szCs w:val="18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80D6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80D67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80D67"/>
    <w:rPr>
      <w:rFonts w:ascii="Arial" w:eastAsia="Arial" w:hAnsi="Arial" w:cs="Arial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80D6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80D67"/>
    <w:rPr>
      <w:rFonts w:ascii="Arial" w:eastAsia="Arial" w:hAnsi="Arial" w:cs="Arial"/>
      <w:b/>
      <w:bCs/>
      <w:sz w:val="20"/>
      <w:szCs w:val="20"/>
      <w:lang w:val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976CD"/>
    <w:rPr>
      <w:color w:val="954F72" w:themeColor="followedHyperlink"/>
      <w:u w:val="single"/>
    </w:rPr>
  </w:style>
  <w:style w:type="character" w:customStyle="1" w:styleId="nowrap">
    <w:name w:val="nowrap"/>
    <w:basedOn w:val="Absatz-Standardschriftart"/>
    <w:rsid w:val="00DB3089"/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77F87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customStyle="1" w:styleId="text">
    <w:name w:val="text"/>
    <w:basedOn w:val="Standard"/>
    <w:rsid w:val="00577F8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Fett">
    <w:name w:val="Strong"/>
    <w:basedOn w:val="Absatz-Standardschriftart"/>
    <w:uiPriority w:val="22"/>
    <w:qFormat/>
    <w:rsid w:val="00577F87"/>
    <w:rPr>
      <w:b/>
      <w:bCs/>
    </w:rPr>
  </w:style>
  <w:style w:type="character" w:customStyle="1" w:styleId="dachzeile">
    <w:name w:val="dachzeile"/>
    <w:basedOn w:val="Absatz-Standardschriftart"/>
    <w:rsid w:val="00577F87"/>
  </w:style>
  <w:style w:type="character" w:customStyle="1" w:styleId="headline">
    <w:name w:val="headline"/>
    <w:basedOn w:val="Absatz-Standardschriftart"/>
    <w:rsid w:val="00577F87"/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160B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StandardWeb">
    <w:name w:val="Normal (Web)"/>
    <w:basedOn w:val="Standard"/>
    <w:uiPriority w:val="99"/>
    <w:semiHidden/>
    <w:unhideWhenUsed/>
    <w:rsid w:val="00497C7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nowrap1">
    <w:name w:val="nowrap1"/>
    <w:basedOn w:val="Absatz-Standardschriftart"/>
    <w:rsid w:val="00497C7A"/>
  </w:style>
  <w:style w:type="paragraph" w:customStyle="1" w:styleId="Flietext">
    <w:name w:val="_Fließtext"/>
    <w:basedOn w:val="Standard"/>
    <w:autoRedefine/>
    <w:uiPriority w:val="99"/>
    <w:rsid w:val="00D90011"/>
    <w:pPr>
      <w:adjustRightInd w:val="0"/>
      <w:spacing w:line="340" w:lineRule="atLeast"/>
      <w:textAlignment w:val="center"/>
      <w:outlineLvl w:val="0"/>
    </w:pPr>
    <w:rPr>
      <w:rFonts w:eastAsia="MS ??"/>
      <w:color w:val="000000" w:themeColor="text1"/>
      <w:spacing w:val="2"/>
      <w:lang w:val="de-DE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Body Text" w:uiPriority="1"/>
    <w:lsdException w:name="Subtitle" w:semiHidden="0" w:uiPriority="11" w:unhideWhenUsed="0"/>
    <w:lsdException w:name="Strong" w:semiHidden="0" w:uiPriority="22" w:unhideWhenUsed="0" w:qFormat="1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Standard">
    <w:name w:val="Normal"/>
    <w:aliases w:val="Standard neu,Fließtext barrierefrei 2 p"/>
    <w:rsid w:val="004C4D2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rsid w:val="00C329C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160B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77F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line2barrierefreiH2">
    <w:name w:val="Headline 2 barrierefrei H2"/>
    <w:basedOn w:val="Standard"/>
    <w:autoRedefine/>
    <w:qFormat/>
    <w:rsid w:val="00C8179B"/>
    <w:pPr>
      <w:spacing w:before="600" w:after="280" w:line="336" w:lineRule="auto"/>
      <w:ind w:left="113" w:right="2960"/>
    </w:pPr>
    <w:rPr>
      <w:b/>
      <w:sz w:val="28"/>
    </w:rPr>
  </w:style>
  <w:style w:type="paragraph" w:customStyle="1" w:styleId="BARMER-Logo">
    <w:name w:val="BARMER-Logo"/>
    <w:basedOn w:val="Standard"/>
    <w:autoRedefine/>
    <w:qFormat/>
    <w:rsid w:val="00C329C4"/>
    <w:pPr>
      <w:ind w:left="170"/>
    </w:pPr>
  </w:style>
  <w:style w:type="paragraph" w:customStyle="1" w:styleId="ZwischenheadlineH3">
    <w:name w:val="Zwischenheadline H3"/>
    <w:basedOn w:val="berschrift1"/>
    <w:autoRedefine/>
    <w:qFormat/>
    <w:rsid w:val="009C25F4"/>
    <w:pPr>
      <w:keepNext w:val="0"/>
      <w:keepLines w:val="0"/>
      <w:spacing w:after="120"/>
      <w:ind w:left="113"/>
    </w:pPr>
    <w:rPr>
      <w:rFonts w:ascii="Arial" w:eastAsia="Arial" w:hAnsi="Arial" w:cs="Arial"/>
      <w:b/>
      <w:bCs/>
      <w:color w:val="auto"/>
      <w:sz w:val="22"/>
      <w:szCs w:val="22"/>
      <w:lang w:val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329C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customStyle="1" w:styleId="Flietextbarrierefreip">
    <w:name w:val="Fließtext barrierefrei p"/>
    <w:basedOn w:val="Standard"/>
    <w:autoRedefine/>
    <w:qFormat/>
    <w:rsid w:val="00141F2C"/>
    <w:pPr>
      <w:spacing w:line="322" w:lineRule="auto"/>
      <w:ind w:left="113" w:right="2960"/>
    </w:pPr>
    <w:rPr>
      <w:lang w:val="de-DE"/>
    </w:rPr>
  </w:style>
  <w:style w:type="paragraph" w:styleId="Textkrper">
    <w:name w:val="Body Text"/>
    <w:basedOn w:val="Standard"/>
    <w:link w:val="TextkrperZchn"/>
    <w:uiPriority w:val="1"/>
    <w:rsid w:val="004C4D28"/>
  </w:style>
  <w:style w:type="character" w:customStyle="1" w:styleId="TextkrperZchn">
    <w:name w:val="Textkörper Zchn"/>
    <w:basedOn w:val="Absatz-Standardschriftart"/>
    <w:link w:val="Textkrper"/>
    <w:uiPriority w:val="1"/>
    <w:rsid w:val="004C4D28"/>
    <w:rPr>
      <w:rFonts w:ascii="Arial" w:eastAsia="Arial" w:hAnsi="Arial" w:cs="Arial"/>
      <w:sz w:val="22"/>
      <w:szCs w:val="22"/>
      <w:lang w:val="en-US"/>
    </w:rPr>
  </w:style>
  <w:style w:type="paragraph" w:customStyle="1" w:styleId="TitelPressemitteilungH1">
    <w:name w:val="Titel Pressemitteilung H1"/>
    <w:basedOn w:val="Titel"/>
    <w:autoRedefine/>
    <w:qFormat/>
    <w:rsid w:val="004C4D28"/>
    <w:pPr>
      <w:spacing w:before="86" w:after="240"/>
      <w:ind w:left="113"/>
      <w:contextualSpacing w:val="0"/>
    </w:pPr>
    <w:rPr>
      <w:rFonts w:ascii="Arial" w:eastAsia="Arial" w:hAnsi="Arial" w:cs="Arial"/>
      <w:b/>
      <w:bCs/>
      <w:color w:val="808080"/>
      <w:spacing w:val="0"/>
      <w:kern w:val="0"/>
      <w:sz w:val="44"/>
      <w:szCs w:val="44"/>
    </w:rPr>
  </w:style>
  <w:style w:type="paragraph" w:styleId="Titel">
    <w:name w:val="Title"/>
    <w:basedOn w:val="Standard"/>
    <w:next w:val="Standard"/>
    <w:link w:val="TitelZchn"/>
    <w:uiPriority w:val="10"/>
    <w:rsid w:val="004C4D2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C4D28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4C4D2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C4D28"/>
    <w:rPr>
      <w:rFonts w:ascii="Arial" w:eastAsia="Arial" w:hAnsi="Arial" w:cs="Arial"/>
      <w:sz w:val="22"/>
      <w:szCs w:val="22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4C4D2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C4D28"/>
    <w:rPr>
      <w:rFonts w:ascii="Arial" w:eastAsia="Arial" w:hAnsi="Arial" w:cs="Arial"/>
      <w:sz w:val="22"/>
      <w:szCs w:val="22"/>
      <w:lang w:val="en-US"/>
    </w:rPr>
  </w:style>
  <w:style w:type="paragraph" w:customStyle="1" w:styleId="AbsenderHL">
    <w:name w:val="Absender HL"/>
    <w:basedOn w:val="Standard"/>
    <w:autoRedefine/>
    <w:qFormat/>
    <w:rsid w:val="00702E0C"/>
    <w:pPr>
      <w:jc w:val="right"/>
    </w:pPr>
    <w:rPr>
      <w:b/>
      <w:lang w:val="de-DE"/>
    </w:rPr>
  </w:style>
  <w:style w:type="paragraph" w:customStyle="1" w:styleId="AbsenderFlietextp">
    <w:name w:val="Absender Fließtext p"/>
    <w:basedOn w:val="Standard"/>
    <w:autoRedefine/>
    <w:qFormat/>
    <w:rsid w:val="00126F51"/>
    <w:pPr>
      <w:spacing w:before="120"/>
      <w:jc w:val="right"/>
    </w:pPr>
    <w:rPr>
      <w:spacing w:val="-5"/>
      <w:sz w:val="15"/>
      <w:szCs w:val="15"/>
      <w:lang w:val="de-DE"/>
    </w:rPr>
  </w:style>
  <w:style w:type="character" w:styleId="Hyperlink">
    <w:name w:val="Hyperlink"/>
    <w:basedOn w:val="Absatz-Standardschriftart"/>
    <w:uiPriority w:val="99"/>
    <w:unhideWhenUsed/>
    <w:rsid w:val="00D46D7B"/>
    <w:rPr>
      <w:color w:val="0563C1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D46D7B"/>
    <w:rPr>
      <w:color w:val="605E5C"/>
      <w:shd w:val="clear" w:color="auto" w:fill="E1DFDD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126F51"/>
    <w:pPr>
      <w:widowControl/>
      <w:autoSpaceDE/>
      <w:autoSpaceDN/>
      <w:spacing w:before="480" w:line="276" w:lineRule="auto"/>
      <w:outlineLvl w:val="9"/>
    </w:pPr>
    <w:rPr>
      <w:b/>
      <w:bCs/>
      <w:sz w:val="28"/>
      <w:szCs w:val="28"/>
      <w:lang w:val="de-DE"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126F51"/>
    <w:pPr>
      <w:spacing w:before="360" w:after="360"/>
    </w:pPr>
    <w:rPr>
      <w:rFonts w:asciiTheme="minorHAnsi" w:hAnsiTheme="minorHAnsi"/>
      <w:b/>
      <w:bCs/>
      <w:caps/>
      <w:u w:val="single"/>
    </w:r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  <w:b/>
      <w:bCs/>
      <w:smallCaps/>
    </w:r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  <w:smallCaps/>
    </w:r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126F51"/>
    <w:rPr>
      <w:rFonts w:asciiTheme="minorHAnsi" w:hAnsiTheme="minorHAnsi"/>
    </w:rPr>
  </w:style>
  <w:style w:type="paragraph" w:customStyle="1" w:styleId="TextKopfzeilenach1Seite">
    <w:name w:val="Text Kopfzeile nach 1. Seite"/>
    <w:basedOn w:val="Kopfzeile"/>
    <w:autoRedefine/>
    <w:qFormat/>
    <w:rsid w:val="007C69A7"/>
    <w:pPr>
      <w:spacing w:before="480"/>
      <w:ind w:left="3119"/>
    </w:pPr>
    <w:rPr>
      <w:rFonts w:cs="ArialMT"/>
      <w:color w:val="808080" w:themeColor="background1" w:themeShade="80"/>
      <w:sz w:val="18"/>
      <w:szCs w:val="18"/>
      <w:lang w:eastAsia="ja-JP"/>
    </w:rPr>
  </w:style>
  <w:style w:type="character" w:styleId="Seitenzahl">
    <w:name w:val="page number"/>
    <w:basedOn w:val="Absatz-Standardschriftart"/>
    <w:uiPriority w:val="99"/>
    <w:semiHidden/>
    <w:unhideWhenUsed/>
    <w:rsid w:val="007C69A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2F7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2F7F"/>
    <w:rPr>
      <w:rFonts w:ascii="Segoe UI" w:eastAsia="Arial" w:hAnsi="Segoe UI" w:cs="Segoe UI"/>
      <w:sz w:val="18"/>
      <w:szCs w:val="18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80D6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80D67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80D67"/>
    <w:rPr>
      <w:rFonts w:ascii="Arial" w:eastAsia="Arial" w:hAnsi="Arial" w:cs="Arial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80D6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80D67"/>
    <w:rPr>
      <w:rFonts w:ascii="Arial" w:eastAsia="Arial" w:hAnsi="Arial" w:cs="Arial"/>
      <w:b/>
      <w:bCs/>
      <w:sz w:val="20"/>
      <w:szCs w:val="20"/>
      <w:lang w:val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976CD"/>
    <w:rPr>
      <w:color w:val="954F72" w:themeColor="followedHyperlink"/>
      <w:u w:val="single"/>
    </w:rPr>
  </w:style>
  <w:style w:type="character" w:customStyle="1" w:styleId="nowrap">
    <w:name w:val="nowrap"/>
    <w:basedOn w:val="Absatz-Standardschriftart"/>
    <w:rsid w:val="00DB3089"/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77F87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customStyle="1" w:styleId="text">
    <w:name w:val="text"/>
    <w:basedOn w:val="Standard"/>
    <w:rsid w:val="00577F8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Fett">
    <w:name w:val="Strong"/>
    <w:basedOn w:val="Absatz-Standardschriftart"/>
    <w:uiPriority w:val="22"/>
    <w:qFormat/>
    <w:rsid w:val="00577F87"/>
    <w:rPr>
      <w:b/>
      <w:bCs/>
    </w:rPr>
  </w:style>
  <w:style w:type="character" w:customStyle="1" w:styleId="dachzeile">
    <w:name w:val="dachzeile"/>
    <w:basedOn w:val="Absatz-Standardschriftart"/>
    <w:rsid w:val="00577F87"/>
  </w:style>
  <w:style w:type="character" w:customStyle="1" w:styleId="headline">
    <w:name w:val="headline"/>
    <w:basedOn w:val="Absatz-Standardschriftart"/>
    <w:rsid w:val="00577F87"/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160B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StandardWeb">
    <w:name w:val="Normal (Web)"/>
    <w:basedOn w:val="Standard"/>
    <w:uiPriority w:val="99"/>
    <w:semiHidden/>
    <w:unhideWhenUsed/>
    <w:rsid w:val="00497C7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nowrap1">
    <w:name w:val="nowrap1"/>
    <w:basedOn w:val="Absatz-Standardschriftart"/>
    <w:rsid w:val="00497C7A"/>
  </w:style>
  <w:style w:type="paragraph" w:customStyle="1" w:styleId="Flietext">
    <w:name w:val="_Fließtext"/>
    <w:basedOn w:val="Standard"/>
    <w:autoRedefine/>
    <w:uiPriority w:val="99"/>
    <w:rsid w:val="00D90011"/>
    <w:pPr>
      <w:adjustRightInd w:val="0"/>
      <w:spacing w:line="340" w:lineRule="atLeast"/>
      <w:textAlignment w:val="center"/>
      <w:outlineLvl w:val="0"/>
    </w:pPr>
    <w:rPr>
      <w:rFonts w:eastAsia="MS ??"/>
      <w:color w:val="000000" w:themeColor="text1"/>
      <w:spacing w:val="2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7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5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92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85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8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02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3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7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37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82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456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600333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378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0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37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16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9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67985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8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0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8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57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3@papilio.de" TargetMode="Externa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http://www.barmer.de/a00629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e@barmer.de" TargetMode="External"/><Relationship Id="rId3" Type="http://schemas.openxmlformats.org/officeDocument/2006/relationships/hyperlink" Target="mailto:presse@barmer.de" TargetMode="External"/><Relationship Id="rId7" Type="http://schemas.openxmlformats.org/officeDocument/2006/relationships/hyperlink" Target="http://www.twitter.com/BARMER_Presse" TargetMode="External"/><Relationship Id="rId2" Type="http://schemas.openxmlformats.org/officeDocument/2006/relationships/hyperlink" Target="http://www.twitter.com/BARMER_Presse" TargetMode="External"/><Relationship Id="rId1" Type="http://schemas.openxmlformats.org/officeDocument/2006/relationships/hyperlink" Target="http://www.barmer.de/presse" TargetMode="External"/><Relationship Id="rId6" Type="http://schemas.openxmlformats.org/officeDocument/2006/relationships/hyperlink" Target="http://www.barmer.de/presse" TargetMode="External"/><Relationship Id="rId5" Type="http://schemas.openxmlformats.org/officeDocument/2006/relationships/hyperlink" Target="mailto:sunna.gieseke@barmer.de" TargetMode="External"/><Relationship Id="rId10" Type="http://schemas.openxmlformats.org/officeDocument/2006/relationships/hyperlink" Target="mailto:sunna.gieseke@barmer.de" TargetMode="External"/><Relationship Id="rId4" Type="http://schemas.openxmlformats.org/officeDocument/2006/relationships/hyperlink" Target="mailto:athanasios.drougias@barmer.de" TargetMode="External"/><Relationship Id="rId9" Type="http://schemas.openxmlformats.org/officeDocument/2006/relationships/hyperlink" Target="mailto:athanasios.drougias@barmer.d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a11416\AppData\Local\Microsoft\Windows\INetCache\Content.Outlook\B3M7PJAU\Pressemitteilung_neu_barrierefrei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AC96D9-99FE-454F-A6B7-0B019358F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Pressemitteilung_neu_barrierefrei.dotx</Template>
  <TotalTime>0</TotalTime>
  <Pages>1</Pages>
  <Words>300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Freudenreich</dc:creator>
  <cp:lastModifiedBy>Admin</cp:lastModifiedBy>
  <cp:revision>3</cp:revision>
  <cp:lastPrinted>2021-05-05T08:57:00Z</cp:lastPrinted>
  <dcterms:created xsi:type="dcterms:W3CDTF">2021-05-14T10:44:00Z</dcterms:created>
  <dcterms:modified xsi:type="dcterms:W3CDTF">2021-05-14T10:45:00Z</dcterms:modified>
</cp:coreProperties>
</file>